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83" w:type="pct"/>
        <w:tblBorders>
          <w:top w:val="single" w:sz="18" w:space="0" w:color="BDD6EE"/>
          <w:left w:val="single" w:sz="18" w:space="0" w:color="BDD6EE"/>
          <w:bottom w:val="single" w:sz="18" w:space="0" w:color="BDD6EE"/>
          <w:right w:val="single" w:sz="18" w:space="0" w:color="BDD6EE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</w:tblGrid>
      <w:tr w:rsidR="004F6D13" w14:paraId="67FDB4F9" w14:textId="77777777" w:rsidTr="00D4779E">
        <w:trPr>
          <w:trHeight w:val="899"/>
        </w:trPr>
        <w:tc>
          <w:tcPr>
            <w:tcW w:w="5000" w:type="pct"/>
            <w:shd w:val="clear" w:color="auto" w:fill="BDD6EE"/>
          </w:tcPr>
          <w:p w14:paraId="03FBA536" w14:textId="61CA5901" w:rsidR="004F6D13" w:rsidRPr="00BF3626" w:rsidRDefault="00FD0CE6" w:rsidP="00751489">
            <w:pPr>
              <w:pStyle w:val="Heading1"/>
              <w:outlineLvl w:val="0"/>
            </w:pPr>
            <w:bookmarkStart w:id="0" w:name="_GoBack"/>
            <w:bookmarkEnd w:id="0"/>
            <w:r w:rsidRPr="00751489">
              <w:rPr>
                <w:sz w:val="34"/>
                <w:szCs w:val="44"/>
              </w:rPr>
              <w:t>How do I know if Falls Boot Camp is right for me?</w:t>
            </w:r>
          </w:p>
        </w:tc>
      </w:tr>
      <w:tr w:rsidR="004F6D13" w14:paraId="03F9E91F" w14:textId="77777777" w:rsidTr="00D4779E">
        <w:trPr>
          <w:trHeight w:val="9851"/>
        </w:trPr>
        <w:tc>
          <w:tcPr>
            <w:tcW w:w="5000" w:type="pct"/>
          </w:tcPr>
          <w:p w14:paraId="64075619" w14:textId="77777777" w:rsidR="004E5B1F" w:rsidRPr="00D4779E" w:rsidRDefault="004E5B1F" w:rsidP="00522A07">
            <w:pPr>
              <w:pStyle w:val="ListBullet"/>
              <w:numPr>
                <w:ilvl w:val="0"/>
                <w:numId w:val="0"/>
              </w:numPr>
              <w:jc w:val="both"/>
              <w:rPr>
                <w:sz w:val="20"/>
                <w:szCs w:val="20"/>
              </w:rPr>
            </w:pPr>
          </w:p>
          <w:p w14:paraId="4473B8E9" w14:textId="30B2E57A" w:rsidR="007F1683" w:rsidRPr="00522A07" w:rsidRDefault="00522A07" w:rsidP="00D4779E">
            <w:pPr>
              <w:pStyle w:val="ListBullet"/>
              <w:numPr>
                <w:ilvl w:val="0"/>
                <w:numId w:val="24"/>
              </w:numPr>
              <w:rPr>
                <w:color w:val="auto"/>
                <w:sz w:val="28"/>
                <w:szCs w:val="32"/>
              </w:rPr>
            </w:pPr>
            <w:r w:rsidRPr="00522A07">
              <w:rPr>
                <w:color w:val="auto"/>
                <w:sz w:val="28"/>
                <w:szCs w:val="32"/>
              </w:rPr>
              <w:t>Have you ever fallen or are you concerned you might fall?</w:t>
            </w:r>
          </w:p>
          <w:p w14:paraId="6936C3DF" w14:textId="43F908A6" w:rsidR="001D7412" w:rsidRPr="00522A07" w:rsidRDefault="00522A07" w:rsidP="00D4779E">
            <w:pPr>
              <w:pStyle w:val="ListBullet"/>
              <w:numPr>
                <w:ilvl w:val="0"/>
                <w:numId w:val="24"/>
              </w:numPr>
              <w:rPr>
                <w:color w:val="auto"/>
                <w:sz w:val="28"/>
                <w:szCs w:val="32"/>
              </w:rPr>
            </w:pPr>
            <w:r w:rsidRPr="00522A07">
              <w:rPr>
                <w:color w:val="auto"/>
                <w:sz w:val="28"/>
                <w:szCs w:val="32"/>
              </w:rPr>
              <w:t>Do you have a neurologic</w:t>
            </w:r>
            <w:r w:rsidR="004F242C">
              <w:rPr>
                <w:color w:val="auto"/>
                <w:sz w:val="28"/>
                <w:szCs w:val="32"/>
              </w:rPr>
              <w:t>al</w:t>
            </w:r>
            <w:r w:rsidRPr="00522A07">
              <w:rPr>
                <w:color w:val="auto"/>
                <w:sz w:val="28"/>
                <w:szCs w:val="32"/>
              </w:rPr>
              <w:t xml:space="preserve"> condition?</w:t>
            </w:r>
          </w:p>
          <w:p w14:paraId="3805A61C" w14:textId="0B42381E" w:rsidR="00EC45D3" w:rsidRPr="00D4779E" w:rsidRDefault="001D7412" w:rsidP="00D4779E">
            <w:pPr>
              <w:pStyle w:val="ListBullet"/>
              <w:numPr>
                <w:ilvl w:val="0"/>
                <w:numId w:val="24"/>
              </w:numPr>
              <w:rPr>
                <w:color w:val="auto"/>
                <w:sz w:val="28"/>
                <w:szCs w:val="32"/>
              </w:rPr>
            </w:pPr>
            <w:r w:rsidRPr="00D4779E">
              <w:rPr>
                <w:color w:val="auto"/>
                <w:sz w:val="28"/>
                <w:szCs w:val="32"/>
              </w:rPr>
              <w:t>Do you want to improve</w:t>
            </w:r>
            <w:r w:rsidR="00F80276" w:rsidRPr="00D4779E">
              <w:rPr>
                <w:color w:val="auto"/>
                <w:sz w:val="28"/>
                <w:szCs w:val="32"/>
              </w:rPr>
              <w:t xml:space="preserve"> your</w:t>
            </w:r>
            <w:r w:rsidRPr="00D4779E">
              <w:rPr>
                <w:color w:val="auto"/>
                <w:sz w:val="28"/>
                <w:szCs w:val="32"/>
              </w:rPr>
              <w:t xml:space="preserve"> balance, gait</w:t>
            </w:r>
            <w:r w:rsidR="001F45B1" w:rsidRPr="00D4779E">
              <w:rPr>
                <w:color w:val="auto"/>
                <w:sz w:val="28"/>
                <w:szCs w:val="32"/>
              </w:rPr>
              <w:t>, and cognition?</w:t>
            </w:r>
          </w:p>
          <w:p w14:paraId="2F3CF15E" w14:textId="01049AD3" w:rsidR="00D4779E" w:rsidRPr="00522A07" w:rsidRDefault="007F1683" w:rsidP="00522A07">
            <w:pPr>
              <w:pStyle w:val="ListBullet"/>
              <w:numPr>
                <w:ilvl w:val="0"/>
                <w:numId w:val="24"/>
              </w:numPr>
              <w:rPr>
                <w:color w:val="auto"/>
                <w:sz w:val="28"/>
                <w:szCs w:val="32"/>
              </w:rPr>
            </w:pPr>
            <w:r w:rsidRPr="00D4779E">
              <w:rPr>
                <w:color w:val="auto"/>
                <w:sz w:val="28"/>
                <w:szCs w:val="32"/>
              </w:rPr>
              <w:t>Do you like achieving goals in a team setting</w:t>
            </w:r>
            <w:r w:rsidR="00EC45D3" w:rsidRPr="00D4779E">
              <w:rPr>
                <w:color w:val="auto"/>
                <w:sz w:val="28"/>
                <w:szCs w:val="32"/>
              </w:rPr>
              <w:t>?</w:t>
            </w:r>
          </w:p>
          <w:p w14:paraId="6F106F91" w14:textId="17AA63EE" w:rsidR="00A57CDD" w:rsidRPr="007F1683" w:rsidRDefault="00D4779E" w:rsidP="00A57CDD">
            <w:pPr>
              <w:pStyle w:val="ListBullet"/>
              <w:numPr>
                <w:ilvl w:val="0"/>
                <w:numId w:val="0"/>
              </w:numPr>
              <w:jc w:val="both"/>
              <w:rPr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7" behindDoc="1" locked="0" layoutInCell="1" allowOverlap="1" wp14:anchorId="0C191772" wp14:editId="18FBD1CF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122555</wp:posOffset>
                      </wp:positionV>
                      <wp:extent cx="2857182" cy="651510"/>
                      <wp:effectExtent l="0" t="0" r="19685" b="152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182" cy="651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DF71F5" id="Rectangle 16" o:spid="_x0000_s1026" style="position:absolute;margin-left:-6.6pt;margin-top:9.65pt;width:224.95pt;height:51.3pt;z-index:-2516203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" fillcolor="#bdd6ee [1304]" strokecolor="#bdd6ee [1304]" strokeweight="1pt"/>
                  </w:pict>
                </mc:Fallback>
              </mc:AlternateContent>
            </w:r>
          </w:p>
          <w:p w14:paraId="159AAC4D" w14:textId="55ED9CEF" w:rsidR="004B4650" w:rsidRPr="00442A2D" w:rsidRDefault="00D4779E" w:rsidP="00D4779E">
            <w:pPr>
              <w:pStyle w:val="ListBullet"/>
              <w:numPr>
                <w:ilvl w:val="0"/>
                <w:numId w:val="0"/>
              </w:numPr>
              <w:rPr>
                <w:b/>
                <w:bCs/>
                <w:color w:val="002060"/>
                <w:sz w:val="34"/>
                <w:szCs w:val="44"/>
              </w:rPr>
            </w:pPr>
            <w:r w:rsidRPr="00442A2D">
              <w:rPr>
                <w:b/>
                <w:bCs/>
                <w:color w:val="002060"/>
                <w:sz w:val="34"/>
                <w:szCs w:val="44"/>
              </w:rPr>
              <w:t>What are the benefits of exercise</w:t>
            </w:r>
            <w:r w:rsidR="00AF75AE" w:rsidRPr="00442A2D">
              <w:rPr>
                <w:b/>
                <w:bCs/>
                <w:color w:val="002060"/>
                <w:sz w:val="34"/>
                <w:szCs w:val="44"/>
              </w:rPr>
              <w:t>?</w:t>
            </w:r>
          </w:p>
          <w:p w14:paraId="08973DD7" w14:textId="77777777" w:rsidR="00D4779E" w:rsidRPr="00D4779E" w:rsidRDefault="00D4779E" w:rsidP="004B4650">
            <w:pPr>
              <w:rPr>
                <w:sz w:val="20"/>
                <w:szCs w:val="20"/>
              </w:rPr>
            </w:pPr>
          </w:p>
          <w:p w14:paraId="16F4ACBA" w14:textId="3C3C5EE3" w:rsidR="00D4779E" w:rsidRDefault="007F1683" w:rsidP="00D4779E">
            <w:pPr>
              <w:jc w:val="both"/>
              <w:rPr>
                <w:sz w:val="34"/>
                <w:szCs w:val="44"/>
              </w:rPr>
            </w:pPr>
            <w:r w:rsidRPr="007F1683">
              <w:rPr>
                <w:sz w:val="28"/>
                <w:szCs w:val="32"/>
              </w:rPr>
              <w:t>Exercise plays a key role in preventing falls through the improvement of</w:t>
            </w:r>
            <w:r w:rsidRPr="007F1683">
              <w:rPr>
                <w:sz w:val="34"/>
                <w:szCs w:val="44"/>
              </w:rPr>
              <w:t xml:space="preserve"> </w:t>
            </w:r>
          </w:p>
          <w:p w14:paraId="7310F757" w14:textId="77777777" w:rsidR="00442A2D" w:rsidRPr="00442A2D" w:rsidRDefault="00442A2D" w:rsidP="00D4779E">
            <w:pPr>
              <w:jc w:val="both"/>
              <w:rPr>
                <w:sz w:val="6"/>
                <w:szCs w:val="6"/>
              </w:rPr>
            </w:pPr>
          </w:p>
          <w:p w14:paraId="2DFB7CD0" w14:textId="782D8E43" w:rsidR="00522A07" w:rsidRDefault="00522A07" w:rsidP="00BB13CF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Safe walking</w:t>
            </w:r>
          </w:p>
          <w:p w14:paraId="733FD640" w14:textId="65ED0DC8" w:rsidR="004B4650" w:rsidRPr="00BB13CF" w:rsidRDefault="003E648D" w:rsidP="00BB13CF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</w:t>
            </w:r>
            <w:r w:rsidR="007D3FDA" w:rsidRPr="00BB13CF">
              <w:rPr>
                <w:sz w:val="28"/>
                <w:szCs w:val="32"/>
              </w:rPr>
              <w:t>trength</w:t>
            </w:r>
          </w:p>
          <w:p w14:paraId="36B67759" w14:textId="471533DA" w:rsidR="007D3FDA" w:rsidRPr="00EC1C5D" w:rsidRDefault="007D3FDA" w:rsidP="004B4650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 w:rsidRPr="00EC1C5D">
              <w:rPr>
                <w:sz w:val="28"/>
                <w:szCs w:val="32"/>
              </w:rPr>
              <w:t>Stamina</w:t>
            </w:r>
          </w:p>
          <w:p w14:paraId="0FF931FE" w14:textId="17A8EFB4" w:rsidR="007D3FDA" w:rsidRPr="00EC1C5D" w:rsidRDefault="007D3FDA" w:rsidP="004B4650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 w:rsidRPr="00EC1C5D">
              <w:rPr>
                <w:sz w:val="28"/>
                <w:szCs w:val="32"/>
              </w:rPr>
              <w:t>Balance</w:t>
            </w:r>
          </w:p>
          <w:p w14:paraId="0900E3D6" w14:textId="35F700FB" w:rsidR="007D3FDA" w:rsidRPr="00EC1C5D" w:rsidRDefault="007D3FDA" w:rsidP="004B4650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 w:rsidRPr="00EC1C5D">
              <w:rPr>
                <w:sz w:val="28"/>
                <w:szCs w:val="32"/>
              </w:rPr>
              <w:t>Coordination</w:t>
            </w:r>
          </w:p>
          <w:p w14:paraId="59BBE1F0" w14:textId="77777777" w:rsidR="003E648D" w:rsidRDefault="003E648D" w:rsidP="003E648D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P</w:t>
            </w:r>
            <w:r w:rsidR="007D3FDA" w:rsidRPr="00EC1C5D">
              <w:rPr>
                <w:sz w:val="28"/>
                <w:szCs w:val="32"/>
              </w:rPr>
              <w:t>ower output</w:t>
            </w:r>
          </w:p>
          <w:p w14:paraId="6D12CF3D" w14:textId="17D7A316" w:rsidR="007D3FDA" w:rsidRPr="003E648D" w:rsidRDefault="003E648D" w:rsidP="003E648D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</w:t>
            </w:r>
            <w:r w:rsidR="007D3FDA" w:rsidRPr="003E648D">
              <w:rPr>
                <w:sz w:val="28"/>
                <w:szCs w:val="32"/>
              </w:rPr>
              <w:t>ulti-tasking</w:t>
            </w:r>
          </w:p>
          <w:p w14:paraId="664DFE61" w14:textId="577176A5" w:rsidR="007D3FDA" w:rsidRPr="00EC1C5D" w:rsidRDefault="003E648D" w:rsidP="004B4650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</w:t>
            </w:r>
            <w:r w:rsidR="007D3FDA" w:rsidRPr="00EC1C5D">
              <w:rPr>
                <w:sz w:val="28"/>
                <w:szCs w:val="32"/>
              </w:rPr>
              <w:t>emory</w:t>
            </w:r>
          </w:p>
          <w:p w14:paraId="5D869871" w14:textId="2D958878" w:rsidR="00D4779E" w:rsidRPr="00522A07" w:rsidRDefault="003E648D" w:rsidP="006E4173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Re</w:t>
            </w:r>
            <w:r w:rsidR="007D3FDA" w:rsidRPr="00EC1C5D">
              <w:rPr>
                <w:sz w:val="28"/>
                <w:szCs w:val="32"/>
              </w:rPr>
              <w:t>action</w:t>
            </w:r>
            <w:r w:rsidR="00522A07">
              <w:rPr>
                <w:sz w:val="28"/>
                <w:szCs w:val="32"/>
              </w:rPr>
              <w:t xml:space="preserve"> time</w:t>
            </w:r>
          </w:p>
          <w:p w14:paraId="516574BD" w14:textId="77777777" w:rsidR="00442A2D" w:rsidRPr="00442A2D" w:rsidRDefault="00442A2D" w:rsidP="00D4779E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2BA4EE28" w14:textId="77777777" w:rsidR="00AB683B" w:rsidRPr="00442A2D" w:rsidRDefault="007D3FDA" w:rsidP="00D4779E">
            <w:pPr>
              <w:jc w:val="center"/>
              <w:rPr>
                <w:b/>
                <w:bCs/>
                <w:sz w:val="34"/>
                <w:szCs w:val="34"/>
              </w:rPr>
            </w:pPr>
            <w:r w:rsidRPr="00442A2D">
              <w:rPr>
                <w:b/>
                <w:bCs/>
                <w:sz w:val="34"/>
                <w:szCs w:val="34"/>
              </w:rPr>
              <w:t xml:space="preserve">And </w:t>
            </w:r>
            <w:r w:rsidR="001C3197" w:rsidRPr="00442A2D">
              <w:rPr>
                <w:b/>
                <w:bCs/>
                <w:sz w:val="34"/>
                <w:szCs w:val="34"/>
              </w:rPr>
              <w:t xml:space="preserve">so </w:t>
            </w:r>
            <w:r w:rsidRPr="00442A2D">
              <w:rPr>
                <w:b/>
                <w:bCs/>
                <w:sz w:val="34"/>
                <w:szCs w:val="34"/>
              </w:rPr>
              <w:t>much mo</w:t>
            </w:r>
            <w:r w:rsidR="001C3197" w:rsidRPr="00442A2D">
              <w:rPr>
                <w:b/>
                <w:bCs/>
                <w:sz w:val="34"/>
                <w:szCs w:val="34"/>
              </w:rPr>
              <w:t>re!</w:t>
            </w:r>
          </w:p>
          <w:p w14:paraId="42BDBC9F" w14:textId="643816EE" w:rsidR="00751489" w:rsidRPr="00751489" w:rsidRDefault="00751489" w:rsidP="006E4173">
            <w:pPr>
              <w:rPr>
                <w:b/>
                <w:bCs/>
                <w:sz w:val="2"/>
                <w:szCs w:val="2"/>
              </w:rPr>
            </w:pPr>
          </w:p>
        </w:tc>
      </w:tr>
    </w:tbl>
    <w:p w14:paraId="2570F712" w14:textId="77777777" w:rsidR="00071261" w:rsidRDefault="00071261"/>
    <w:tbl>
      <w:tblPr>
        <w:tblStyle w:val="TableGrid"/>
        <w:tblW w:w="5000" w:type="pct"/>
        <w:tblBorders>
          <w:top w:val="single" w:sz="18" w:space="0" w:color="BDD6EE"/>
          <w:left w:val="single" w:sz="18" w:space="0" w:color="BDD6EE"/>
          <w:bottom w:val="single" w:sz="18" w:space="0" w:color="BDD6EE"/>
          <w:right w:val="single" w:sz="18" w:space="0" w:color="BDD6EE"/>
          <w:insideH w:val="none" w:sz="0" w:space="0" w:color="auto"/>
          <w:insideV w:val="single" w:sz="18" w:space="0" w:color="BDD6EE"/>
        </w:tblBorders>
        <w:tblLook w:val="04A0" w:firstRow="1" w:lastRow="0" w:firstColumn="1" w:lastColumn="0" w:noHBand="0" w:noVBand="1"/>
      </w:tblPr>
      <w:tblGrid>
        <w:gridCol w:w="4389"/>
      </w:tblGrid>
      <w:tr w:rsidR="00823471" w14:paraId="27DFA129" w14:textId="77777777" w:rsidTr="00652247">
        <w:trPr>
          <w:trHeight w:val="945"/>
        </w:trPr>
        <w:tc>
          <w:tcPr>
            <w:tcW w:w="5000" w:type="pct"/>
            <w:shd w:val="clear" w:color="auto" w:fill="BDD6EE"/>
          </w:tcPr>
          <w:p w14:paraId="79C338D7" w14:textId="56D4854C" w:rsidR="00823471" w:rsidRDefault="00B84B1F" w:rsidP="00751489">
            <w:pPr>
              <w:pStyle w:val="Heading1"/>
              <w:outlineLvl w:val="0"/>
              <w:rPr>
                <w:sz w:val="2"/>
                <w:szCs w:val="2"/>
              </w:rPr>
            </w:pPr>
            <w:r w:rsidRPr="00B84B1F">
              <w:rPr>
                <w:sz w:val="34"/>
                <w:szCs w:val="44"/>
              </w:rPr>
              <w:t>What do people say about Falls Boot Camp?</w:t>
            </w:r>
          </w:p>
          <w:p w14:paraId="320A9079" w14:textId="5A553FF5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13837738" w14:textId="2C3C91CC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2AB1F6A2" w14:textId="084F6F2F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6A6918BE" w14:textId="5CE7137A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27E32316" w14:textId="4FC5CED2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729C213B" w14:textId="77777777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3D19968C" w14:textId="19B157F2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4387A5A5" w14:textId="45EA96C3" w:rsid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53A69F4A" w14:textId="77777777" w:rsidR="00751489" w:rsidRPr="00751489" w:rsidRDefault="00751489" w:rsidP="00751489">
            <w:pPr>
              <w:rPr>
                <w:sz w:val="2"/>
                <w:szCs w:val="2"/>
                <w:lang w:eastAsia="en-US" w:bidi="en-US"/>
              </w:rPr>
            </w:pPr>
          </w:p>
          <w:p w14:paraId="51687F00" w14:textId="77777777" w:rsidR="00187CC9" w:rsidRDefault="00470EFD" w:rsidP="00187CC9">
            <w:pPr>
              <w:rPr>
                <w:lang w:eastAsia="en-US" w:bidi="en-US"/>
              </w:rPr>
            </w:pPr>
            <w:r w:rsidRPr="00187CC9">
              <w:rPr>
                <w:noProof/>
                <w:color w:val="003F72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77BC74" wp14:editId="30792BC6">
                      <wp:simplePos x="0" y="0"/>
                      <wp:positionH relativeFrom="column">
                        <wp:posOffset>-3811</wp:posOffset>
                      </wp:positionH>
                      <wp:positionV relativeFrom="paragraph">
                        <wp:posOffset>65405</wp:posOffset>
                      </wp:positionV>
                      <wp:extent cx="485775" cy="323850"/>
                      <wp:effectExtent l="0" t="0" r="9525" b="0"/>
                      <wp:wrapNone/>
                      <wp:docPr id="370" name="Freeform 1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4055BF-4633-44EB-8CAF-E215045EE2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 rot="10800000">
                                <a:off x="0" y="0"/>
                                <a:ext cx="485775" cy="323850"/>
                              </a:xfrm>
                              <a:custGeom>
                                <a:avLst/>
                                <a:gdLst>
                                  <a:gd name="T0" fmla="*/ 0 w 554"/>
                                  <a:gd name="T1" fmla="*/ 247 h 495"/>
                                  <a:gd name="T2" fmla="*/ 126 w 554"/>
                                  <a:gd name="T3" fmla="*/ 247 h 495"/>
                                  <a:gd name="T4" fmla="*/ 51 w 554"/>
                                  <a:gd name="T5" fmla="*/ 495 h 495"/>
                                  <a:gd name="T6" fmla="*/ 176 w 554"/>
                                  <a:gd name="T7" fmla="*/ 495 h 495"/>
                                  <a:gd name="T8" fmla="*/ 253 w 554"/>
                                  <a:gd name="T9" fmla="*/ 247 h 495"/>
                                  <a:gd name="T10" fmla="*/ 253 w 554"/>
                                  <a:gd name="T11" fmla="*/ 0 h 495"/>
                                  <a:gd name="T12" fmla="*/ 0 w 554"/>
                                  <a:gd name="T13" fmla="*/ 0 h 495"/>
                                  <a:gd name="T14" fmla="*/ 0 w 554"/>
                                  <a:gd name="T15" fmla="*/ 247 h 495"/>
                                  <a:gd name="T16" fmla="*/ 302 w 554"/>
                                  <a:gd name="T17" fmla="*/ 0 h 495"/>
                                  <a:gd name="T18" fmla="*/ 302 w 554"/>
                                  <a:gd name="T19" fmla="*/ 247 h 495"/>
                                  <a:gd name="T20" fmla="*/ 427 w 554"/>
                                  <a:gd name="T21" fmla="*/ 247 h 495"/>
                                  <a:gd name="T22" fmla="*/ 352 w 554"/>
                                  <a:gd name="T23" fmla="*/ 495 h 495"/>
                                  <a:gd name="T24" fmla="*/ 477 w 554"/>
                                  <a:gd name="T25" fmla="*/ 495 h 495"/>
                                  <a:gd name="T26" fmla="*/ 554 w 554"/>
                                  <a:gd name="T27" fmla="*/ 247 h 495"/>
                                  <a:gd name="T28" fmla="*/ 554 w 554"/>
                                  <a:gd name="T29" fmla="*/ 0 h 495"/>
                                  <a:gd name="T30" fmla="*/ 302 w 554"/>
                                  <a:gd name="T31" fmla="*/ 0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554" h="495">
                                    <a:moveTo>
                                      <a:pt x="0" y="247"/>
                                    </a:moveTo>
                                    <a:lnTo>
                                      <a:pt x="126" y="247"/>
                                    </a:lnTo>
                                    <a:lnTo>
                                      <a:pt x="51" y="495"/>
                                    </a:lnTo>
                                    <a:lnTo>
                                      <a:pt x="176" y="495"/>
                                    </a:lnTo>
                                    <a:lnTo>
                                      <a:pt x="253" y="247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7"/>
                                    </a:lnTo>
                                    <a:close/>
                                    <a:moveTo>
                                      <a:pt x="302" y="0"/>
                                    </a:moveTo>
                                    <a:lnTo>
                                      <a:pt x="302" y="247"/>
                                    </a:lnTo>
                                    <a:lnTo>
                                      <a:pt x="427" y="247"/>
                                    </a:lnTo>
                                    <a:lnTo>
                                      <a:pt x="352" y="495"/>
                                    </a:lnTo>
                                    <a:lnTo>
                                      <a:pt x="477" y="495"/>
                                    </a:lnTo>
                                    <a:lnTo>
                                      <a:pt x="554" y="247"/>
                                    </a:lnTo>
                                    <a:lnTo>
                                      <a:pt x="554" y="0"/>
                                    </a:lnTo>
                                    <a:lnTo>
                                      <a:pt x="3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CC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4F018" id="Freeform 1025" o:spid="_x0000_s1026" style="position:absolute;margin-left:-.3pt;margin-top:5.15pt;width:38.25pt;height:25.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" path="m,247r126,l51,495r125,l253,247,253,,,,,247xm302,r,247l427,247,352,495r125,l554,247,554,,302,xe" fillcolor="#008ccc" stroked="f">
                      <v:path arrowok="t" o:connecttype="custom" o:connectlocs="0,161598;110483,161598;44719,323850;154326,323850;221843,161598;221843,0;0,0;0,161598;264809,0;264809,161598;374415,161598;308651,323850;418258,323850;485775,161598;485775,0;264809,0" o:connectangles="0,0,0,0,0,0,0,0,0,0,0,0,0,0,0,0"/>
                      <o:lock v:ext="edit" verticies="t"/>
                    </v:shape>
                  </w:pict>
                </mc:Fallback>
              </mc:AlternateContent>
            </w:r>
          </w:p>
          <w:p w14:paraId="30DCF63F" w14:textId="77777777" w:rsidR="008031AA" w:rsidRPr="00187CC9" w:rsidRDefault="008031AA" w:rsidP="00187CC9">
            <w:pPr>
              <w:rPr>
                <w:lang w:eastAsia="en-US" w:bidi="en-US"/>
              </w:rPr>
            </w:pPr>
          </w:p>
        </w:tc>
      </w:tr>
      <w:tr w:rsidR="00982ED3" w14:paraId="719AEC47" w14:textId="77777777" w:rsidTr="00187CC9">
        <w:trPr>
          <w:trHeight w:val="4770"/>
        </w:trPr>
        <w:tc>
          <w:tcPr>
            <w:tcW w:w="5000" w:type="pct"/>
            <w:shd w:val="clear" w:color="auto" w:fill="BDD6EE"/>
          </w:tcPr>
          <w:p w14:paraId="4936664E" w14:textId="339119C1" w:rsidR="00982ED3" w:rsidRDefault="00751489" w:rsidP="00751489">
            <w:pPr>
              <w:pStyle w:val="BodyText"/>
              <w:rPr>
                <w:color w:val="003F72"/>
                <w:sz w:val="32"/>
                <w:szCs w:val="32"/>
              </w:rPr>
            </w:pPr>
            <w:r w:rsidRPr="00250F22">
              <w:rPr>
                <w:b/>
                <w:bCs/>
                <w:noProof/>
                <w:color w:val="003F72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9D2BFB" wp14:editId="5AF53F4E">
                      <wp:simplePos x="0" y="0"/>
                      <wp:positionH relativeFrom="column">
                        <wp:posOffset>2175192</wp:posOffset>
                      </wp:positionH>
                      <wp:positionV relativeFrom="paragraph">
                        <wp:posOffset>1213485</wp:posOffset>
                      </wp:positionV>
                      <wp:extent cx="485775" cy="323850"/>
                      <wp:effectExtent l="0" t="0" r="9525" b="0"/>
                      <wp:wrapNone/>
                      <wp:docPr id="231" name="Freeform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85775" cy="323850"/>
                              </a:xfrm>
                              <a:custGeom>
                                <a:avLst/>
                                <a:gdLst>
                                  <a:gd name="T0" fmla="*/ 0 w 554"/>
                                  <a:gd name="T1" fmla="*/ 247 h 495"/>
                                  <a:gd name="T2" fmla="*/ 126 w 554"/>
                                  <a:gd name="T3" fmla="*/ 247 h 495"/>
                                  <a:gd name="T4" fmla="*/ 51 w 554"/>
                                  <a:gd name="T5" fmla="*/ 495 h 495"/>
                                  <a:gd name="T6" fmla="*/ 176 w 554"/>
                                  <a:gd name="T7" fmla="*/ 495 h 495"/>
                                  <a:gd name="T8" fmla="*/ 253 w 554"/>
                                  <a:gd name="T9" fmla="*/ 247 h 495"/>
                                  <a:gd name="T10" fmla="*/ 253 w 554"/>
                                  <a:gd name="T11" fmla="*/ 0 h 495"/>
                                  <a:gd name="T12" fmla="*/ 0 w 554"/>
                                  <a:gd name="T13" fmla="*/ 0 h 495"/>
                                  <a:gd name="T14" fmla="*/ 0 w 554"/>
                                  <a:gd name="T15" fmla="*/ 247 h 495"/>
                                  <a:gd name="T16" fmla="*/ 302 w 554"/>
                                  <a:gd name="T17" fmla="*/ 0 h 495"/>
                                  <a:gd name="T18" fmla="*/ 302 w 554"/>
                                  <a:gd name="T19" fmla="*/ 247 h 495"/>
                                  <a:gd name="T20" fmla="*/ 427 w 554"/>
                                  <a:gd name="T21" fmla="*/ 247 h 495"/>
                                  <a:gd name="T22" fmla="*/ 352 w 554"/>
                                  <a:gd name="T23" fmla="*/ 495 h 495"/>
                                  <a:gd name="T24" fmla="*/ 477 w 554"/>
                                  <a:gd name="T25" fmla="*/ 495 h 495"/>
                                  <a:gd name="T26" fmla="*/ 554 w 554"/>
                                  <a:gd name="T27" fmla="*/ 247 h 495"/>
                                  <a:gd name="T28" fmla="*/ 554 w 554"/>
                                  <a:gd name="T29" fmla="*/ 0 h 495"/>
                                  <a:gd name="T30" fmla="*/ 302 w 554"/>
                                  <a:gd name="T31" fmla="*/ 0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554" h="495">
                                    <a:moveTo>
                                      <a:pt x="0" y="247"/>
                                    </a:moveTo>
                                    <a:lnTo>
                                      <a:pt x="126" y="247"/>
                                    </a:lnTo>
                                    <a:lnTo>
                                      <a:pt x="51" y="495"/>
                                    </a:lnTo>
                                    <a:lnTo>
                                      <a:pt x="176" y="495"/>
                                    </a:lnTo>
                                    <a:lnTo>
                                      <a:pt x="253" y="247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7"/>
                                    </a:lnTo>
                                    <a:close/>
                                    <a:moveTo>
                                      <a:pt x="302" y="0"/>
                                    </a:moveTo>
                                    <a:lnTo>
                                      <a:pt x="302" y="247"/>
                                    </a:lnTo>
                                    <a:lnTo>
                                      <a:pt x="427" y="247"/>
                                    </a:lnTo>
                                    <a:lnTo>
                                      <a:pt x="352" y="495"/>
                                    </a:lnTo>
                                    <a:lnTo>
                                      <a:pt x="477" y="495"/>
                                    </a:lnTo>
                                    <a:lnTo>
                                      <a:pt x="554" y="247"/>
                                    </a:lnTo>
                                    <a:lnTo>
                                      <a:pt x="554" y="0"/>
                                    </a:lnTo>
                                    <a:lnTo>
                                      <a:pt x="3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CC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7010D" id="Freeform 1025" o:spid="_x0000_s1026" style="position:absolute;margin-left:171.25pt;margin-top:95.55pt;width:38.2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" path="m,247r126,l51,495r125,l253,247,253,,,,,247xm302,r,247l427,247,352,495r125,l554,247,554,,302,xe" fillcolor="#008ccc" stroked="f">
                      <v:path arrowok="t" o:connecttype="custom" o:connectlocs="0,161598;110483,161598;44719,323850;154326,323850;221843,161598;221843,0;0,0;0,161598;264809,0;264809,161598;374415,161598;308651,323850;418258,323850;485775,161598;485775,0;264809,0" o:connectangles="0,0,0,0,0,0,0,0,0,0,0,0,0,0,0,0"/>
                      <o:lock v:ext="edit" verticies="t"/>
                    </v:shape>
                  </w:pict>
                </mc:Fallback>
              </mc:AlternateContent>
            </w:r>
            <w:r w:rsidR="00B84B1F" w:rsidRPr="00751489">
              <w:rPr>
                <w:b/>
                <w:bCs/>
                <w:color w:val="002060"/>
                <w:sz w:val="28"/>
                <w:szCs w:val="32"/>
              </w:rPr>
              <w:t>I have</w:t>
            </w:r>
            <w:r w:rsidR="00B84B1F" w:rsidRPr="00751489">
              <w:rPr>
                <w:color w:val="002060"/>
                <w:sz w:val="28"/>
                <w:szCs w:val="32"/>
              </w:rPr>
              <w:t xml:space="preserve"> </w:t>
            </w:r>
            <w:r w:rsidR="00B84B1F" w:rsidRPr="00751489">
              <w:rPr>
                <w:b/>
                <w:bCs/>
                <w:color w:val="002060"/>
                <w:sz w:val="28"/>
                <w:szCs w:val="32"/>
              </w:rPr>
              <w:t>not had any falls since attending Falls Boot Camp</w:t>
            </w:r>
            <w:r w:rsidR="00B84B1F" w:rsidRPr="00B84B1F">
              <w:rPr>
                <w:color w:val="002060"/>
                <w:sz w:val="34"/>
                <w:szCs w:val="44"/>
              </w:rPr>
              <w:t xml:space="preserve">. </w:t>
            </w:r>
            <w:r w:rsidR="00B84B1F" w:rsidRPr="00751489">
              <w:rPr>
                <w:color w:val="002060"/>
                <w:sz w:val="28"/>
                <w:szCs w:val="32"/>
              </w:rPr>
              <w:t>I’ve learned so much more here than anywhere else about how to manage my Parkinson’s.</w:t>
            </w:r>
          </w:p>
          <w:p w14:paraId="46FF91F5" w14:textId="18ECA38B" w:rsidR="00470EFD" w:rsidRPr="00187CC9" w:rsidRDefault="00470EFD" w:rsidP="00187CC9">
            <w:pPr>
              <w:pStyle w:val="BodyText"/>
              <w:rPr>
                <w:color w:val="003F72"/>
                <w:sz w:val="32"/>
                <w:szCs w:val="32"/>
              </w:rPr>
            </w:pPr>
          </w:p>
          <w:p w14:paraId="558F32C1" w14:textId="281EA976" w:rsidR="00982ED3" w:rsidRPr="00AC2335" w:rsidRDefault="00982ED3" w:rsidP="00751489">
            <w:pPr>
              <w:pStyle w:val="BodyText"/>
              <w:numPr>
                <w:ilvl w:val="0"/>
                <w:numId w:val="25"/>
              </w:numPr>
              <w:spacing w:before="360"/>
              <w:jc w:val="right"/>
              <w:rPr>
                <w:sz w:val="28"/>
                <w:szCs w:val="28"/>
              </w:rPr>
            </w:pPr>
            <w:r w:rsidRPr="00AC2335">
              <w:rPr>
                <w:color w:val="003F72"/>
                <w:sz w:val="28"/>
                <w:szCs w:val="28"/>
              </w:rPr>
              <w:t xml:space="preserve">Veteran </w:t>
            </w:r>
            <w:r w:rsidR="00D4779E">
              <w:rPr>
                <w:color w:val="003F72"/>
                <w:sz w:val="28"/>
                <w:szCs w:val="28"/>
              </w:rPr>
              <w:t xml:space="preserve">testimonial about </w:t>
            </w:r>
            <w:r w:rsidR="00D4779E" w:rsidRPr="00D4779E">
              <w:rPr>
                <w:b/>
                <w:bCs/>
                <w:color w:val="003F72"/>
                <w:sz w:val="28"/>
                <w:szCs w:val="28"/>
              </w:rPr>
              <w:t>Falls</w:t>
            </w:r>
            <w:r w:rsidR="00B84B1F">
              <w:rPr>
                <w:b/>
                <w:color w:val="003F72"/>
                <w:sz w:val="28"/>
                <w:szCs w:val="28"/>
              </w:rPr>
              <w:t xml:space="preserve"> Boot</w:t>
            </w:r>
            <w:r w:rsidR="00751489">
              <w:rPr>
                <w:b/>
                <w:color w:val="003F72"/>
                <w:sz w:val="28"/>
                <w:szCs w:val="28"/>
              </w:rPr>
              <w:t xml:space="preserve"> </w:t>
            </w:r>
            <w:r w:rsidR="00B84B1F">
              <w:rPr>
                <w:b/>
                <w:color w:val="003F72"/>
                <w:sz w:val="28"/>
                <w:szCs w:val="28"/>
              </w:rPr>
              <w:t>Camp</w:t>
            </w:r>
          </w:p>
        </w:tc>
      </w:tr>
    </w:tbl>
    <w:p w14:paraId="5F675BA6" w14:textId="4CE2660C" w:rsidR="00694D47" w:rsidRDefault="00751489" w:rsidP="006E4173">
      <w:pPr>
        <w:pStyle w:val="BodyText"/>
      </w:pPr>
      <w:r w:rsidRPr="00A57CDD">
        <w:rPr>
          <w:noProof/>
        </w:rPr>
        <w:drawing>
          <wp:anchor distT="0" distB="0" distL="114300" distR="114300" simplePos="0" relativeHeight="251736064" behindDoc="0" locked="0" layoutInCell="1" allowOverlap="1" wp14:anchorId="05CBDEAA" wp14:editId="7C90A5AD">
            <wp:simplePos x="0" y="0"/>
            <wp:positionH relativeFrom="column">
              <wp:posOffset>384175</wp:posOffset>
            </wp:positionH>
            <wp:positionV relativeFrom="paragraph">
              <wp:posOffset>343217</wp:posOffset>
            </wp:positionV>
            <wp:extent cx="1943100" cy="709572"/>
            <wp:effectExtent l="0" t="0" r="0" b="0"/>
            <wp:wrapNone/>
            <wp:docPr id="19" name="Picture 4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3A2519-67F6-4926-A246-7B63A8663E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143A2519-67F6-4926-A246-7B63A8663E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0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8CC40" w14:textId="1104D84F" w:rsidR="00B84B1F" w:rsidRDefault="00B84B1F" w:rsidP="006E4173">
      <w:pPr>
        <w:pStyle w:val="BodyText"/>
      </w:pPr>
    </w:p>
    <w:p w14:paraId="7C4CA763" w14:textId="01EB06D3" w:rsidR="00B84B1F" w:rsidRDefault="00751489" w:rsidP="006E4173">
      <w:pPr>
        <w:pStyle w:val="BodyText"/>
      </w:pPr>
      <w:r w:rsidRPr="00C0436D">
        <w:rPr>
          <w:noProof/>
        </w:rPr>
        <w:drawing>
          <wp:anchor distT="0" distB="0" distL="114300" distR="114300" simplePos="0" relativeHeight="251735040" behindDoc="1" locked="0" layoutInCell="1" allowOverlap="1" wp14:anchorId="24C1CCD4" wp14:editId="7DE586E7">
            <wp:simplePos x="0" y="0"/>
            <wp:positionH relativeFrom="column">
              <wp:posOffset>3275330</wp:posOffset>
            </wp:positionH>
            <wp:positionV relativeFrom="paragraph">
              <wp:posOffset>141287</wp:posOffset>
            </wp:positionV>
            <wp:extent cx="143319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46" y="21493"/>
                <wp:lineTo x="21246" y="0"/>
                <wp:lineTo x="0" y="0"/>
              </wp:wrapPolygon>
            </wp:wrapTight>
            <wp:docPr id="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9507C70-104E-4846-9280-4B4AF1702F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9507C70-104E-4846-9280-4B4AF1702F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D2E3" w14:textId="628FEB63" w:rsidR="003B3A70" w:rsidRDefault="003B3A70" w:rsidP="0000716B">
      <w:pPr>
        <w:pStyle w:val="Figure"/>
        <w:spacing w:after="480"/>
      </w:pPr>
    </w:p>
    <w:p w14:paraId="2E2E114D" w14:textId="6F1EEFB1" w:rsidR="00071261" w:rsidRDefault="00071261" w:rsidP="0000716B">
      <w:pPr>
        <w:pStyle w:val="Figure"/>
        <w:spacing w:after="480"/>
      </w:pPr>
      <w:r w:rsidRPr="00652247">
        <w:rPr>
          <w:lang w:bidi="ar-SA"/>
        </w:rPr>
        <w:drawing>
          <wp:inline distT="0" distB="0" distL="0" distR="0" wp14:anchorId="2CC936CA" wp14:editId="563AC4C3">
            <wp:extent cx="2509520" cy="574251"/>
            <wp:effectExtent l="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VA_se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56" cy="5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</w:tblGrid>
      <w:tr w:rsidR="00823471" w14:paraId="2DB7E885" w14:textId="77777777" w:rsidTr="00084BFA">
        <w:tc>
          <w:tcPr>
            <w:tcW w:w="5000" w:type="pct"/>
            <w:shd w:val="clear" w:color="auto" w:fill="BDD6EE"/>
          </w:tcPr>
          <w:p w14:paraId="21A0ADBC" w14:textId="62F1941C" w:rsidR="00CA79BA" w:rsidRPr="005B0A38" w:rsidRDefault="005B0A38" w:rsidP="005B0A38">
            <w:pPr>
              <w:pStyle w:val="TableHeadingBIG"/>
              <w:jc w:val="center"/>
              <w:rPr>
                <w:color w:val="002060"/>
                <w:sz w:val="62"/>
                <w:szCs w:val="62"/>
              </w:rPr>
            </w:pPr>
            <w:r w:rsidRPr="004D1BFA">
              <w:rPr>
                <w:noProof/>
                <w:color w:val="002060"/>
                <w:sz w:val="62"/>
                <w:szCs w:val="62"/>
              </w:rPr>
              <w:t>FALLS BOOT CAMP</w:t>
            </w:r>
          </w:p>
          <w:p w14:paraId="4027F398" w14:textId="3DD8AE06" w:rsidR="0047435D" w:rsidRDefault="004D1BFA" w:rsidP="004D1BFA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14:ligatures w14:val="standard"/>
              </w:rPr>
              <w:drawing>
                <wp:inline distT="0" distB="0" distL="0" distR="0" wp14:anchorId="0231FC1F" wp14:editId="59FAD64A">
                  <wp:extent cx="914400" cy="914400"/>
                  <wp:effectExtent l="0" t="0" r="0" b="0"/>
                  <wp:docPr id="17" name="Graphic 17" descr="Ch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eers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8F2DF" w14:textId="77777777" w:rsidR="00751489" w:rsidRPr="00751489" w:rsidRDefault="00751489" w:rsidP="00751489">
            <w:pPr>
              <w:rPr>
                <w:lang w:eastAsia="en-US" w:bidi="en-US"/>
              </w:rPr>
            </w:pPr>
          </w:p>
          <w:p w14:paraId="641250F0" w14:textId="351A818B" w:rsidR="0000716B" w:rsidRPr="00751489" w:rsidRDefault="004D1BFA" w:rsidP="00300FD5">
            <w:pPr>
              <w:jc w:val="center"/>
              <w:rPr>
                <w:b/>
                <w:bCs/>
                <w:sz w:val="34"/>
                <w:szCs w:val="34"/>
                <w:lang w:eastAsia="en-US" w:bidi="en-US"/>
              </w:rPr>
            </w:pPr>
            <w:r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 xml:space="preserve">Come join our </w:t>
            </w:r>
            <w:r w:rsidR="003D0C5B"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>team</w:t>
            </w:r>
            <w:r w:rsidR="00EB4363"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 xml:space="preserve"> </w:t>
            </w:r>
            <w:r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>and prevent falls</w:t>
            </w:r>
            <w:r w:rsidR="004D7D11"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 xml:space="preserve"> with us</w:t>
            </w:r>
            <w:r w:rsidRPr="00751489">
              <w:rPr>
                <w:b/>
                <w:bCs/>
                <w:color w:val="002060"/>
                <w:sz w:val="34"/>
                <w:szCs w:val="34"/>
                <w:lang w:eastAsia="en-US" w:bidi="en-US"/>
              </w:rPr>
              <w:t xml:space="preserve"> today!</w:t>
            </w:r>
          </w:p>
        </w:tc>
      </w:tr>
      <w:tr w:rsidR="00815CC4" w14:paraId="1710C370" w14:textId="77777777" w:rsidTr="005B0A38">
        <w:trPr>
          <w:trHeight w:val="50"/>
        </w:trPr>
        <w:tc>
          <w:tcPr>
            <w:tcW w:w="5000" w:type="pct"/>
          </w:tcPr>
          <w:p w14:paraId="03600E49" w14:textId="77777777" w:rsidR="00815CC4" w:rsidRPr="00815CC4" w:rsidRDefault="00815CC4" w:rsidP="00815CC4">
            <w:pPr>
              <w:pStyle w:val="TableHeadingBIG"/>
              <w:jc w:val="center"/>
              <w:rPr>
                <w:noProof/>
                <w:sz w:val="16"/>
                <w:szCs w:val="16"/>
              </w:rPr>
            </w:pPr>
          </w:p>
        </w:tc>
      </w:tr>
      <w:tr w:rsidR="00815CC4" w14:paraId="5230F750" w14:textId="77777777" w:rsidTr="0000716B">
        <w:trPr>
          <w:trHeight w:val="279"/>
        </w:trPr>
        <w:tc>
          <w:tcPr>
            <w:tcW w:w="5000" w:type="pct"/>
            <w:shd w:val="clear" w:color="auto" w:fill="008CCC"/>
          </w:tcPr>
          <w:p w14:paraId="79266D03" w14:textId="77777777" w:rsidR="00815CC4" w:rsidRPr="00815CC4" w:rsidRDefault="00815CC4" w:rsidP="005B0A38">
            <w:pPr>
              <w:pStyle w:val="TableHeadingBIG"/>
              <w:rPr>
                <w:noProof/>
                <w:sz w:val="16"/>
                <w:szCs w:val="16"/>
              </w:rPr>
            </w:pPr>
          </w:p>
        </w:tc>
      </w:tr>
      <w:tr w:rsidR="00823471" w14:paraId="1A5EA140" w14:textId="77777777" w:rsidTr="00084BFA">
        <w:trPr>
          <w:trHeight w:val="900"/>
        </w:trPr>
        <w:tc>
          <w:tcPr>
            <w:tcW w:w="5000" w:type="pct"/>
          </w:tcPr>
          <w:p w14:paraId="3B8C8F34" w14:textId="54B4CCCA" w:rsidR="00823471" w:rsidRPr="001B426F" w:rsidRDefault="005B0A38" w:rsidP="00815CC4">
            <w:pPr>
              <w:pStyle w:val="BodyText"/>
              <w:spacing w:after="0"/>
              <w:jc w:val="center"/>
            </w:pPr>
            <w:r w:rsidRPr="00185F4F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8E78642" wp14:editId="71B4E22F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33973</wp:posOffset>
                  </wp:positionV>
                  <wp:extent cx="1433195" cy="1891866"/>
                  <wp:effectExtent l="0" t="0" r="0" b="0"/>
                  <wp:wrapNone/>
                  <wp:docPr id="261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B28E0C-1930-4AAA-874A-30409F07AF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70B28E0C-1930-4AAA-874A-30409F07AF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47" cy="189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3B5CC22F" w14:textId="6DCDAC62" w:rsidR="00982ED3" w:rsidRDefault="00751489" w:rsidP="007B61EE">
      <w:pPr>
        <w:pStyle w:val="Figure"/>
        <w:jc w:val="left"/>
        <w:sectPr w:rsidR="00982ED3" w:rsidSect="00DF772E">
          <w:pgSz w:w="15840" w:h="12240" w:orient="landscape" w:code="1"/>
          <w:pgMar w:top="547" w:right="547" w:bottom="547" w:left="547" w:header="288" w:footer="288" w:gutter="0"/>
          <w:cols w:num="3" w:space="720"/>
          <w:titlePg/>
          <w:docGrid w:linePitch="360"/>
        </w:sectPr>
      </w:pPr>
      <w:r w:rsidRPr="007D4DD9">
        <w:drawing>
          <wp:anchor distT="0" distB="0" distL="114300" distR="114300" simplePos="0" relativeHeight="251732992" behindDoc="0" locked="0" layoutInCell="1" allowOverlap="1" wp14:anchorId="23ED8BE8" wp14:editId="60E83278">
            <wp:simplePos x="0" y="0"/>
            <wp:positionH relativeFrom="column">
              <wp:posOffset>1487805</wp:posOffset>
            </wp:positionH>
            <wp:positionV relativeFrom="paragraph">
              <wp:posOffset>1436370</wp:posOffset>
            </wp:positionV>
            <wp:extent cx="1352550" cy="1914525"/>
            <wp:effectExtent l="0" t="0" r="0" b="9525"/>
            <wp:wrapNone/>
            <wp:docPr id="263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47920C4-4140-494E-8BFE-D449AA9CE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447920C4-4140-494E-8BFE-D449AA9CE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3120" t="2712"/>
                    <a:stretch/>
                  </pic:blipFill>
                  <pic:spPr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A38" w:rsidRPr="00185F4F">
        <w:drawing>
          <wp:anchor distT="0" distB="0" distL="114300" distR="114300" simplePos="0" relativeHeight="251729920" behindDoc="0" locked="0" layoutInCell="1" allowOverlap="1" wp14:anchorId="2F431141" wp14:editId="065B0B24">
            <wp:simplePos x="0" y="0"/>
            <wp:positionH relativeFrom="margin">
              <wp:posOffset>8034655</wp:posOffset>
            </wp:positionH>
            <wp:positionV relativeFrom="paragraph">
              <wp:posOffset>-518477</wp:posOffset>
            </wp:positionV>
            <wp:extent cx="1319848" cy="1872790"/>
            <wp:effectExtent l="0" t="0" r="0" b="0"/>
            <wp:wrapNone/>
            <wp:docPr id="50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2130B17C-C613-4594-8E66-BBF5ED6B22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2130B17C-C613-4594-8E66-BBF5ED6B22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8921"/>
                    <a:stretch/>
                  </pic:blipFill>
                  <pic:spPr>
                    <a:xfrm>
                      <a:off x="0" y="0"/>
                      <a:ext cx="1320802" cy="18741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4921" w:type="pct"/>
        <w:tblInd w:w="-23" w:type="dxa"/>
        <w:tblBorders>
          <w:top w:val="single" w:sz="18" w:space="0" w:color="BDD6EE"/>
          <w:left w:val="single" w:sz="18" w:space="0" w:color="BDD6EE"/>
          <w:bottom w:val="single" w:sz="18" w:space="0" w:color="BDD6EE"/>
          <w:right w:val="single" w:sz="18" w:space="0" w:color="BDD6EE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</w:tblGrid>
      <w:tr w:rsidR="00010B8A" w14:paraId="368D1401" w14:textId="77777777" w:rsidTr="005B0A38">
        <w:trPr>
          <w:trHeight w:val="85"/>
        </w:trPr>
        <w:tc>
          <w:tcPr>
            <w:tcW w:w="5000" w:type="pct"/>
            <w:shd w:val="clear" w:color="auto" w:fill="BDD6EE"/>
          </w:tcPr>
          <w:p w14:paraId="709245CF" w14:textId="398312B5" w:rsidR="00C9033B" w:rsidRDefault="005745DF" w:rsidP="00C9033B">
            <w:pPr>
              <w:pStyle w:val="Heading1"/>
              <w:outlineLvl w:val="0"/>
            </w:pPr>
            <w:r>
              <w:rPr>
                <w:sz w:val="34"/>
                <w:szCs w:val="44"/>
              </w:rPr>
              <w:lastRenderedPageBreak/>
              <w:t>Why Should I Be Concerned?</w:t>
            </w:r>
          </w:p>
        </w:tc>
      </w:tr>
      <w:tr w:rsidR="00010B8A" w14:paraId="45186E2F" w14:textId="77777777" w:rsidTr="005B0A38">
        <w:trPr>
          <w:trHeight w:val="635"/>
        </w:trPr>
        <w:tc>
          <w:tcPr>
            <w:tcW w:w="5000" w:type="pct"/>
            <w:shd w:val="clear" w:color="auto" w:fill="auto"/>
          </w:tcPr>
          <w:p w14:paraId="58163DC1" w14:textId="77777777" w:rsidR="00D4779E" w:rsidRPr="00D4779E" w:rsidRDefault="00D4779E" w:rsidP="007F1683">
            <w:pPr>
              <w:pStyle w:val="Default"/>
              <w:spacing w:line="276" w:lineRule="auto"/>
              <w:rPr>
                <w:sz w:val="20"/>
                <w:szCs w:val="20"/>
              </w:rPr>
            </w:pPr>
          </w:p>
          <w:p w14:paraId="71049948" w14:textId="500482AE" w:rsidR="005745DF" w:rsidRPr="00D4779E" w:rsidRDefault="00813029" w:rsidP="007F1683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7F1683">
              <w:rPr>
                <w:sz w:val="28"/>
                <w:szCs w:val="28"/>
              </w:rPr>
              <w:t xml:space="preserve">Over 800,000 patients a year are hospitalized because of a fall injury. </w:t>
            </w:r>
            <w:r w:rsidR="007F1683" w:rsidRPr="007F1683">
              <w:rPr>
                <w:sz w:val="28"/>
                <w:szCs w:val="28"/>
              </w:rPr>
              <w:t>A fall can negatively impact aspects of your daily routine. A fall, especially a serious one, might make it difficult for you to get around or live on your own.</w:t>
            </w:r>
            <w:r w:rsidRPr="007F1683">
              <w:rPr>
                <w:sz w:val="28"/>
                <w:szCs w:val="28"/>
              </w:rPr>
              <w:t xml:space="preserve"> </w:t>
            </w:r>
            <w:r w:rsidRPr="007F1683">
              <w:rPr>
                <w:sz w:val="28"/>
                <w:szCs w:val="28"/>
              </w:rPr>
              <w:br/>
            </w:r>
          </w:p>
          <w:p w14:paraId="77ADB31C" w14:textId="66D70EF7" w:rsidR="00813029" w:rsidRDefault="00D4779E" w:rsidP="00813029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  <w:r w:rsidRPr="006364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D217DA6" wp14:editId="356C6F8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267970</wp:posOffset>
                      </wp:positionV>
                      <wp:extent cx="2742565" cy="1255395"/>
                      <wp:effectExtent l="0" t="0" r="0" b="0"/>
                      <wp:wrapNone/>
                      <wp:docPr id="7" name="Rectangl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3FEF67-296F-4F43-A764-907542B4D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2565" cy="125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F00510" w14:textId="74BE6419" w:rsidR="006938DA" w:rsidRPr="00D4779E" w:rsidRDefault="006938DA" w:rsidP="004036C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648"/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D4779E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Depression</w:t>
                                  </w:r>
                                </w:p>
                                <w:p w14:paraId="4712F9CF" w14:textId="650E1A98" w:rsidR="006938DA" w:rsidRPr="00D4779E" w:rsidRDefault="004036C0" w:rsidP="004036C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648"/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D4779E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Limited Activity</w:t>
                                  </w:r>
                                </w:p>
                                <w:p w14:paraId="691F31DA" w14:textId="4669F5B7" w:rsidR="004036C0" w:rsidRPr="00D4779E" w:rsidRDefault="004036C0" w:rsidP="004036C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648"/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D4779E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Broken Bones</w:t>
                                  </w:r>
                                </w:p>
                                <w:p w14:paraId="6A04424C" w14:textId="2412E6DB" w:rsidR="004036C0" w:rsidRPr="004036C0" w:rsidRDefault="004036C0" w:rsidP="004036C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648"/>
                                    <w:rPr>
                                      <w:b/>
                                      <w:bCs/>
                                      <w:sz w:val="30"/>
                                      <w:szCs w:val="36"/>
                                    </w:rPr>
                                  </w:pPr>
                                  <w:r w:rsidRPr="00D4779E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 xml:space="preserve">Loss of </w:t>
                                  </w:r>
                                  <w:r w:rsidR="00484E79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I</w:t>
                                  </w:r>
                                  <w:r w:rsidRPr="00D4779E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ndependence</w:t>
                                  </w:r>
                                </w:p>
                              </w:txbxContent>
                            </wps:txbx>
                            <wps:bodyPr wrap="square" lIns="0" r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7DA6" id="Rectangle 6" o:spid="_x0000_s1026" style="position:absolute;left:0;text-align:left;margin-left:-5.5pt;margin-top:21.1pt;width:215.95pt;height:98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" filled="f" stroked="f">
                      <v:textbox inset="0,,0">
                        <w:txbxContent>
                          <w:p w14:paraId="3BF00510" w14:textId="74BE6419" w:rsidR="006938DA" w:rsidRPr="00D4779E" w:rsidRDefault="006938DA" w:rsidP="004036C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648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4779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Depression</w:t>
                            </w:r>
                          </w:p>
                          <w:p w14:paraId="4712F9CF" w14:textId="650E1A98" w:rsidR="006938DA" w:rsidRPr="00D4779E" w:rsidRDefault="004036C0" w:rsidP="004036C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648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4779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Limited Activity</w:t>
                            </w:r>
                          </w:p>
                          <w:p w14:paraId="691F31DA" w14:textId="4669F5B7" w:rsidR="004036C0" w:rsidRPr="00D4779E" w:rsidRDefault="004036C0" w:rsidP="004036C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648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4779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Broken Bones</w:t>
                            </w:r>
                          </w:p>
                          <w:p w14:paraId="6A04424C" w14:textId="2412E6DB" w:rsidR="004036C0" w:rsidRPr="004036C0" w:rsidRDefault="004036C0" w:rsidP="004036C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648"/>
                              <w:rPr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 w:rsidRPr="00D4779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Loss of </w:t>
                            </w:r>
                            <w:r w:rsidR="00484E79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I</w:t>
                            </w:r>
                            <w:r w:rsidRPr="00D4779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ndependence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3029">
              <w:rPr>
                <w:sz w:val="28"/>
                <w:szCs w:val="32"/>
              </w:rPr>
              <w:t xml:space="preserve">Falls </w:t>
            </w:r>
            <w:r w:rsidR="006938DA">
              <w:rPr>
                <w:sz w:val="28"/>
                <w:szCs w:val="32"/>
              </w:rPr>
              <w:t>lead to…</w:t>
            </w:r>
          </w:p>
          <w:p w14:paraId="05753C77" w14:textId="0FD483F5" w:rsidR="004036C0" w:rsidRDefault="004036C0" w:rsidP="00813029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162F47CB" w14:textId="6657D6FE" w:rsidR="004036C0" w:rsidRDefault="004036C0" w:rsidP="00813029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7A22E1DF" w14:textId="217FC57C" w:rsidR="006938DA" w:rsidRDefault="006938DA" w:rsidP="00813029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7B2316EE" w14:textId="77777777" w:rsidR="004036C0" w:rsidRDefault="004036C0" w:rsidP="004036C0">
            <w:pPr>
              <w:pStyle w:val="Default"/>
              <w:spacing w:line="276" w:lineRule="auto"/>
              <w:jc w:val="center"/>
              <w:rPr>
                <w:b/>
                <w:bCs/>
                <w:sz w:val="28"/>
                <w:szCs w:val="32"/>
              </w:rPr>
            </w:pPr>
          </w:p>
          <w:p w14:paraId="347E57A5" w14:textId="77777777" w:rsidR="004036C0" w:rsidRDefault="004036C0" w:rsidP="004036C0">
            <w:pPr>
              <w:pStyle w:val="Default"/>
              <w:spacing w:line="276" w:lineRule="auto"/>
              <w:jc w:val="center"/>
              <w:rPr>
                <w:b/>
                <w:bCs/>
                <w:sz w:val="28"/>
                <w:szCs w:val="32"/>
              </w:rPr>
            </w:pPr>
          </w:p>
          <w:p w14:paraId="64994FD9" w14:textId="3A53C2E5" w:rsidR="00AD075B" w:rsidRPr="00AD075B" w:rsidRDefault="004036C0" w:rsidP="004036C0">
            <w:pPr>
              <w:pStyle w:val="Default"/>
              <w:spacing w:line="276" w:lineRule="auto"/>
              <w:jc w:val="center"/>
              <w:rPr>
                <w:b/>
                <w:bCs/>
                <w:sz w:val="28"/>
                <w:szCs w:val="32"/>
              </w:rPr>
            </w:pPr>
            <w:r w:rsidRPr="004036C0">
              <w:rPr>
                <w:b/>
                <w:bCs/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1847BBC" wp14:editId="7ACA45ED">
                      <wp:simplePos x="0" y="0"/>
                      <wp:positionH relativeFrom="column">
                        <wp:posOffset>618807</wp:posOffset>
                      </wp:positionH>
                      <wp:positionV relativeFrom="paragraph">
                        <wp:posOffset>97155</wp:posOffset>
                      </wp:positionV>
                      <wp:extent cx="1296537" cy="1446644"/>
                      <wp:effectExtent l="0" t="0" r="0" b="1270"/>
                      <wp:wrapNone/>
                      <wp:docPr id="11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537" cy="1446644"/>
                                <a:chOff x="0" y="0"/>
                                <a:chExt cx="1454150" cy="1628775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12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337" y="0"/>
                                  <a:ext cx="292100" cy="290513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31787"/>
                                  <a:ext cx="730250" cy="1296988"/>
                                </a:xfrm>
                                <a:custGeom>
                                  <a:avLst/>
                                  <a:gdLst>
                                    <a:gd name="T0" fmla="*/ 282 w 1915"/>
                                    <a:gd name="T1" fmla="*/ 0 h 3412"/>
                                    <a:gd name="T2" fmla="*/ 1248 w 1915"/>
                                    <a:gd name="T3" fmla="*/ 0 h 3412"/>
                                    <a:gd name="T4" fmla="*/ 1551 w 1915"/>
                                    <a:gd name="T5" fmla="*/ 229 h 3412"/>
                                    <a:gd name="T6" fmla="*/ 1894 w 1915"/>
                                    <a:gd name="T7" fmla="*/ 1440 h 3412"/>
                                    <a:gd name="T8" fmla="*/ 1796 w 1915"/>
                                    <a:gd name="T9" fmla="*/ 1615 h 3412"/>
                                    <a:gd name="T10" fmla="*/ 1621 w 1915"/>
                                    <a:gd name="T11" fmla="*/ 1517 h 3412"/>
                                    <a:gd name="T12" fmla="*/ 1330 w 1915"/>
                                    <a:gd name="T13" fmla="*/ 488 h 3412"/>
                                    <a:gd name="T14" fmla="*/ 1282 w 1915"/>
                                    <a:gd name="T15" fmla="*/ 432 h 3412"/>
                                    <a:gd name="T16" fmla="*/ 1279 w 1915"/>
                                    <a:gd name="T17" fmla="*/ 432 h 3412"/>
                                    <a:gd name="T18" fmla="*/ 1241 w 1915"/>
                                    <a:gd name="T19" fmla="*/ 471 h 3412"/>
                                    <a:gd name="T20" fmla="*/ 1241 w 1915"/>
                                    <a:gd name="T21" fmla="*/ 471 h 3412"/>
                                    <a:gd name="T22" fmla="*/ 1241 w 1915"/>
                                    <a:gd name="T23" fmla="*/ 3229 h 3412"/>
                                    <a:gd name="T24" fmla="*/ 1058 w 1915"/>
                                    <a:gd name="T25" fmla="*/ 3412 h 3412"/>
                                    <a:gd name="T26" fmla="*/ 874 w 1915"/>
                                    <a:gd name="T27" fmla="*/ 3229 h 3412"/>
                                    <a:gd name="T28" fmla="*/ 871 w 1915"/>
                                    <a:gd name="T29" fmla="*/ 3229 h 3412"/>
                                    <a:gd name="T30" fmla="*/ 871 w 1915"/>
                                    <a:gd name="T31" fmla="*/ 1715 h 3412"/>
                                    <a:gd name="T32" fmla="*/ 732 w 1915"/>
                                    <a:gd name="T33" fmla="*/ 1715 h 3412"/>
                                    <a:gd name="T34" fmla="*/ 732 w 1915"/>
                                    <a:gd name="T35" fmla="*/ 3229 h 3412"/>
                                    <a:gd name="T36" fmla="*/ 730 w 1915"/>
                                    <a:gd name="T37" fmla="*/ 3229 h 3412"/>
                                    <a:gd name="T38" fmla="*/ 547 w 1915"/>
                                    <a:gd name="T39" fmla="*/ 3412 h 3412"/>
                                    <a:gd name="T40" fmla="*/ 364 w 1915"/>
                                    <a:gd name="T41" fmla="*/ 3229 h 3412"/>
                                    <a:gd name="T42" fmla="*/ 363 w 1915"/>
                                    <a:gd name="T43" fmla="*/ 3229 h 3412"/>
                                    <a:gd name="T44" fmla="*/ 363 w 1915"/>
                                    <a:gd name="T45" fmla="*/ 471 h 3412"/>
                                    <a:gd name="T46" fmla="*/ 325 w 1915"/>
                                    <a:gd name="T47" fmla="*/ 432 h 3412"/>
                                    <a:gd name="T48" fmla="*/ 321 w 1915"/>
                                    <a:gd name="T49" fmla="*/ 432 h 3412"/>
                                    <a:gd name="T50" fmla="*/ 283 w 1915"/>
                                    <a:gd name="T51" fmla="*/ 471 h 3412"/>
                                    <a:gd name="T52" fmla="*/ 283 w 1915"/>
                                    <a:gd name="T53" fmla="*/ 1540 h 3412"/>
                                    <a:gd name="T54" fmla="*/ 142 w 1915"/>
                                    <a:gd name="T55" fmla="*/ 1682 h 3412"/>
                                    <a:gd name="T56" fmla="*/ 0 w 1915"/>
                                    <a:gd name="T57" fmla="*/ 1540 h 3412"/>
                                    <a:gd name="T58" fmla="*/ 0 w 1915"/>
                                    <a:gd name="T59" fmla="*/ 282 h 3412"/>
                                    <a:gd name="T60" fmla="*/ 282 w 1915"/>
                                    <a:gd name="T61" fmla="*/ 0 h 34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915" h="3412">
                                      <a:moveTo>
                                        <a:pt x="282" y="0"/>
                                      </a:moveTo>
                                      <a:lnTo>
                                        <a:pt x="1248" y="0"/>
                                      </a:lnTo>
                                      <a:cubicBezTo>
                                        <a:pt x="1404" y="0"/>
                                        <a:pt x="1509" y="80"/>
                                        <a:pt x="1551" y="229"/>
                                      </a:cubicBezTo>
                                      <a:lnTo>
                                        <a:pt x="1894" y="1440"/>
                                      </a:lnTo>
                                      <a:cubicBezTo>
                                        <a:pt x="1915" y="1516"/>
                                        <a:pt x="1871" y="1594"/>
                                        <a:pt x="1796" y="1615"/>
                                      </a:cubicBezTo>
                                      <a:cubicBezTo>
                                        <a:pt x="1721" y="1636"/>
                                        <a:pt x="1643" y="1593"/>
                                        <a:pt x="1621" y="1517"/>
                                      </a:cubicBezTo>
                                      <a:lnTo>
                                        <a:pt x="1330" y="488"/>
                                      </a:lnTo>
                                      <a:cubicBezTo>
                                        <a:pt x="1324" y="467"/>
                                        <a:pt x="1303" y="432"/>
                                        <a:pt x="1282" y="432"/>
                                      </a:cubicBezTo>
                                      <a:lnTo>
                                        <a:pt x="1279" y="432"/>
                                      </a:lnTo>
                                      <a:cubicBezTo>
                                        <a:pt x="1258" y="432"/>
                                        <a:pt x="1241" y="450"/>
                                        <a:pt x="1241" y="471"/>
                                      </a:cubicBezTo>
                                      <a:cubicBezTo>
                                        <a:pt x="1241" y="471"/>
                                        <a:pt x="1241" y="471"/>
                                        <a:pt x="1241" y="471"/>
                                      </a:cubicBezTo>
                                      <a:lnTo>
                                        <a:pt x="1241" y="3229"/>
                                      </a:lnTo>
                                      <a:cubicBezTo>
                                        <a:pt x="1241" y="3330"/>
                                        <a:pt x="1159" y="3412"/>
                                        <a:pt x="1058" y="3412"/>
                                      </a:cubicBezTo>
                                      <a:cubicBezTo>
                                        <a:pt x="956" y="3412"/>
                                        <a:pt x="874" y="3330"/>
                                        <a:pt x="874" y="3229"/>
                                      </a:cubicBezTo>
                                      <a:lnTo>
                                        <a:pt x="871" y="3229"/>
                                      </a:lnTo>
                                      <a:lnTo>
                                        <a:pt x="871" y="1715"/>
                                      </a:lnTo>
                                      <a:lnTo>
                                        <a:pt x="732" y="1715"/>
                                      </a:lnTo>
                                      <a:lnTo>
                                        <a:pt x="732" y="3229"/>
                                      </a:lnTo>
                                      <a:lnTo>
                                        <a:pt x="730" y="3229"/>
                                      </a:lnTo>
                                      <a:cubicBezTo>
                                        <a:pt x="730" y="3330"/>
                                        <a:pt x="648" y="3412"/>
                                        <a:pt x="547" y="3412"/>
                                      </a:cubicBezTo>
                                      <a:cubicBezTo>
                                        <a:pt x="446" y="3412"/>
                                        <a:pt x="364" y="3330"/>
                                        <a:pt x="364" y="3229"/>
                                      </a:cubicBezTo>
                                      <a:lnTo>
                                        <a:pt x="363" y="3229"/>
                                      </a:lnTo>
                                      <a:lnTo>
                                        <a:pt x="363" y="471"/>
                                      </a:lnTo>
                                      <a:cubicBezTo>
                                        <a:pt x="363" y="450"/>
                                        <a:pt x="346" y="432"/>
                                        <a:pt x="325" y="432"/>
                                      </a:cubicBezTo>
                                      <a:lnTo>
                                        <a:pt x="321" y="432"/>
                                      </a:lnTo>
                                      <a:cubicBezTo>
                                        <a:pt x="300" y="432"/>
                                        <a:pt x="283" y="450"/>
                                        <a:pt x="283" y="471"/>
                                      </a:cubicBezTo>
                                      <a:lnTo>
                                        <a:pt x="283" y="1540"/>
                                      </a:lnTo>
                                      <a:cubicBezTo>
                                        <a:pt x="283" y="1619"/>
                                        <a:pt x="220" y="1682"/>
                                        <a:pt x="142" y="1682"/>
                                      </a:cubicBezTo>
                                      <a:cubicBezTo>
                                        <a:pt x="64" y="1682"/>
                                        <a:pt x="0" y="1619"/>
                                        <a:pt x="0" y="1540"/>
                                      </a:cubicBezTo>
                                      <a:lnTo>
                                        <a:pt x="0" y="282"/>
                                      </a:lnTo>
                                      <a:cubicBezTo>
                                        <a:pt x="0" y="126"/>
                                        <a:pt x="126" y="0"/>
                                        <a:pt x="282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312" y="130175"/>
                                  <a:ext cx="279400" cy="277813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000" y="958850"/>
                                  <a:ext cx="184150" cy="657225"/>
                                </a:xfrm>
                                <a:custGeom>
                                  <a:avLst/>
                                  <a:gdLst>
                                    <a:gd name="T0" fmla="*/ 58 w 483"/>
                                    <a:gd name="T1" fmla="*/ 1728 h 1728"/>
                                    <a:gd name="T2" fmla="*/ 0 w 483"/>
                                    <a:gd name="T3" fmla="*/ 1670 h 1728"/>
                                    <a:gd name="T4" fmla="*/ 0 w 483"/>
                                    <a:gd name="T5" fmla="*/ 242 h 1728"/>
                                    <a:gd name="T6" fmla="*/ 241 w 483"/>
                                    <a:gd name="T7" fmla="*/ 0 h 1728"/>
                                    <a:gd name="T8" fmla="*/ 483 w 483"/>
                                    <a:gd name="T9" fmla="*/ 242 h 1728"/>
                                    <a:gd name="T10" fmla="*/ 425 w 483"/>
                                    <a:gd name="T11" fmla="*/ 300 h 1728"/>
                                    <a:gd name="T12" fmla="*/ 366 w 483"/>
                                    <a:gd name="T13" fmla="*/ 242 h 1728"/>
                                    <a:gd name="T14" fmla="*/ 241 w 483"/>
                                    <a:gd name="T15" fmla="*/ 117 h 1728"/>
                                    <a:gd name="T16" fmla="*/ 117 w 483"/>
                                    <a:gd name="T17" fmla="*/ 242 h 1728"/>
                                    <a:gd name="T18" fmla="*/ 117 w 483"/>
                                    <a:gd name="T19" fmla="*/ 1670 h 1728"/>
                                    <a:gd name="T20" fmla="*/ 58 w 483"/>
                                    <a:gd name="T21" fmla="*/ 1728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3" h="1728">
                                      <a:moveTo>
                                        <a:pt x="58" y="1728"/>
                                      </a:moveTo>
                                      <a:cubicBezTo>
                                        <a:pt x="26" y="1728"/>
                                        <a:pt x="0" y="1702"/>
                                        <a:pt x="0" y="1670"/>
                                      </a:cubicBezTo>
                                      <a:lnTo>
                                        <a:pt x="0" y="242"/>
                                      </a:lnTo>
                                      <a:cubicBezTo>
                                        <a:pt x="0" y="109"/>
                                        <a:pt x="108" y="0"/>
                                        <a:pt x="241" y="0"/>
                                      </a:cubicBezTo>
                                      <a:cubicBezTo>
                                        <a:pt x="375" y="0"/>
                                        <a:pt x="483" y="109"/>
                                        <a:pt x="483" y="242"/>
                                      </a:cubicBezTo>
                                      <a:cubicBezTo>
                                        <a:pt x="483" y="274"/>
                                        <a:pt x="457" y="300"/>
                                        <a:pt x="425" y="300"/>
                                      </a:cubicBezTo>
                                      <a:cubicBezTo>
                                        <a:pt x="392" y="300"/>
                                        <a:pt x="366" y="274"/>
                                        <a:pt x="366" y="242"/>
                                      </a:cubicBezTo>
                                      <a:cubicBezTo>
                                        <a:pt x="366" y="173"/>
                                        <a:pt x="310" y="117"/>
                                        <a:pt x="241" y="117"/>
                                      </a:cubicBezTo>
                                      <a:cubicBezTo>
                                        <a:pt x="173" y="117"/>
                                        <a:pt x="117" y="173"/>
                                        <a:pt x="117" y="242"/>
                                      </a:cubicBezTo>
                                      <a:lnTo>
                                        <a:pt x="117" y="1670"/>
                                      </a:lnTo>
                                      <a:cubicBezTo>
                                        <a:pt x="117" y="1702"/>
                                        <a:pt x="90" y="1728"/>
                                        <a:pt x="58" y="17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187" y="331787"/>
                                  <a:ext cx="730250" cy="1296988"/>
                                </a:xfrm>
                                <a:custGeom>
                                  <a:avLst/>
                                  <a:gdLst>
                                    <a:gd name="T0" fmla="*/ 1633 w 1915"/>
                                    <a:gd name="T1" fmla="*/ 0 h 3412"/>
                                    <a:gd name="T2" fmla="*/ 1407 w 1915"/>
                                    <a:gd name="T3" fmla="*/ 0 h 3412"/>
                                    <a:gd name="T4" fmla="*/ 990 w 1915"/>
                                    <a:gd name="T5" fmla="*/ 282 h 3412"/>
                                    <a:gd name="T6" fmla="*/ 578 w 1915"/>
                                    <a:gd name="T7" fmla="*/ 10 h 3412"/>
                                    <a:gd name="T8" fmla="*/ 364 w 1915"/>
                                    <a:gd name="T9" fmla="*/ 229 h 3412"/>
                                    <a:gd name="T10" fmla="*/ 21 w 1915"/>
                                    <a:gd name="T11" fmla="*/ 1440 h 3412"/>
                                    <a:gd name="T12" fmla="*/ 119 w 1915"/>
                                    <a:gd name="T13" fmla="*/ 1615 h 3412"/>
                                    <a:gd name="T14" fmla="*/ 294 w 1915"/>
                                    <a:gd name="T15" fmla="*/ 1517 h 3412"/>
                                    <a:gd name="T16" fmla="*/ 585 w 1915"/>
                                    <a:gd name="T17" fmla="*/ 488 h 3412"/>
                                    <a:gd name="T18" fmla="*/ 633 w 1915"/>
                                    <a:gd name="T19" fmla="*/ 432 h 3412"/>
                                    <a:gd name="T20" fmla="*/ 636 w 1915"/>
                                    <a:gd name="T21" fmla="*/ 432 h 3412"/>
                                    <a:gd name="T22" fmla="*/ 674 w 1915"/>
                                    <a:gd name="T23" fmla="*/ 471 h 3412"/>
                                    <a:gd name="T24" fmla="*/ 674 w 1915"/>
                                    <a:gd name="T25" fmla="*/ 471 h 3412"/>
                                    <a:gd name="T26" fmla="*/ 674 w 1915"/>
                                    <a:gd name="T27" fmla="*/ 3229 h 3412"/>
                                    <a:gd name="T28" fmla="*/ 857 w 1915"/>
                                    <a:gd name="T29" fmla="*/ 3412 h 3412"/>
                                    <a:gd name="T30" fmla="*/ 1041 w 1915"/>
                                    <a:gd name="T31" fmla="*/ 3229 h 3412"/>
                                    <a:gd name="T32" fmla="*/ 1044 w 1915"/>
                                    <a:gd name="T33" fmla="*/ 3229 h 3412"/>
                                    <a:gd name="T34" fmla="*/ 1044 w 1915"/>
                                    <a:gd name="T35" fmla="*/ 1715 h 3412"/>
                                    <a:gd name="T36" fmla="*/ 1183 w 1915"/>
                                    <a:gd name="T37" fmla="*/ 1715 h 3412"/>
                                    <a:gd name="T38" fmla="*/ 1183 w 1915"/>
                                    <a:gd name="T39" fmla="*/ 3229 h 3412"/>
                                    <a:gd name="T40" fmla="*/ 1185 w 1915"/>
                                    <a:gd name="T41" fmla="*/ 3229 h 3412"/>
                                    <a:gd name="T42" fmla="*/ 1368 w 1915"/>
                                    <a:gd name="T43" fmla="*/ 3412 h 3412"/>
                                    <a:gd name="T44" fmla="*/ 1551 w 1915"/>
                                    <a:gd name="T45" fmla="*/ 3229 h 3412"/>
                                    <a:gd name="T46" fmla="*/ 1552 w 1915"/>
                                    <a:gd name="T47" fmla="*/ 3229 h 3412"/>
                                    <a:gd name="T48" fmla="*/ 1552 w 1915"/>
                                    <a:gd name="T49" fmla="*/ 471 h 3412"/>
                                    <a:gd name="T50" fmla="*/ 1590 w 1915"/>
                                    <a:gd name="T51" fmla="*/ 432 h 3412"/>
                                    <a:gd name="T52" fmla="*/ 1594 w 1915"/>
                                    <a:gd name="T53" fmla="*/ 432 h 3412"/>
                                    <a:gd name="T54" fmla="*/ 1632 w 1915"/>
                                    <a:gd name="T55" fmla="*/ 471 h 3412"/>
                                    <a:gd name="T56" fmla="*/ 1632 w 1915"/>
                                    <a:gd name="T57" fmla="*/ 1507 h 3412"/>
                                    <a:gd name="T58" fmla="*/ 1773 w 1915"/>
                                    <a:gd name="T59" fmla="*/ 1649 h 3412"/>
                                    <a:gd name="T60" fmla="*/ 1915 w 1915"/>
                                    <a:gd name="T61" fmla="*/ 1507 h 3412"/>
                                    <a:gd name="T62" fmla="*/ 1915 w 1915"/>
                                    <a:gd name="T63" fmla="*/ 282 h 3412"/>
                                    <a:gd name="T64" fmla="*/ 1633 w 1915"/>
                                    <a:gd name="T65" fmla="*/ 0 h 34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915" h="3412">
                                      <a:moveTo>
                                        <a:pt x="1633" y="0"/>
                                      </a:moveTo>
                                      <a:lnTo>
                                        <a:pt x="1407" y="0"/>
                                      </a:lnTo>
                                      <a:cubicBezTo>
                                        <a:pt x="1341" y="165"/>
                                        <a:pt x="1179" y="282"/>
                                        <a:pt x="990" y="282"/>
                                      </a:cubicBezTo>
                                      <a:cubicBezTo>
                                        <a:pt x="806" y="282"/>
                                        <a:pt x="647" y="170"/>
                                        <a:pt x="578" y="10"/>
                                      </a:cubicBezTo>
                                      <a:cubicBezTo>
                                        <a:pt x="471" y="36"/>
                                        <a:pt x="397" y="110"/>
                                        <a:pt x="364" y="229"/>
                                      </a:cubicBezTo>
                                      <a:lnTo>
                                        <a:pt x="21" y="1440"/>
                                      </a:lnTo>
                                      <a:cubicBezTo>
                                        <a:pt x="0" y="1516"/>
                                        <a:pt x="44" y="1594"/>
                                        <a:pt x="119" y="1615"/>
                                      </a:cubicBezTo>
                                      <a:cubicBezTo>
                                        <a:pt x="194" y="1636"/>
                                        <a:pt x="272" y="1593"/>
                                        <a:pt x="294" y="1517"/>
                                      </a:cubicBezTo>
                                      <a:lnTo>
                                        <a:pt x="585" y="488"/>
                                      </a:lnTo>
                                      <a:cubicBezTo>
                                        <a:pt x="591" y="467"/>
                                        <a:pt x="612" y="432"/>
                                        <a:pt x="633" y="432"/>
                                      </a:cubicBezTo>
                                      <a:lnTo>
                                        <a:pt x="636" y="432"/>
                                      </a:lnTo>
                                      <a:cubicBezTo>
                                        <a:pt x="657" y="432"/>
                                        <a:pt x="674" y="450"/>
                                        <a:pt x="674" y="471"/>
                                      </a:cubicBezTo>
                                      <a:lnTo>
                                        <a:pt x="674" y="471"/>
                                      </a:lnTo>
                                      <a:lnTo>
                                        <a:pt x="674" y="3229"/>
                                      </a:lnTo>
                                      <a:cubicBezTo>
                                        <a:pt x="674" y="3330"/>
                                        <a:pt x="756" y="3412"/>
                                        <a:pt x="857" y="3412"/>
                                      </a:cubicBezTo>
                                      <a:cubicBezTo>
                                        <a:pt x="959" y="3412"/>
                                        <a:pt x="1041" y="3330"/>
                                        <a:pt x="1041" y="3229"/>
                                      </a:cubicBezTo>
                                      <a:lnTo>
                                        <a:pt x="1044" y="3229"/>
                                      </a:lnTo>
                                      <a:lnTo>
                                        <a:pt x="1044" y="1715"/>
                                      </a:lnTo>
                                      <a:lnTo>
                                        <a:pt x="1183" y="1715"/>
                                      </a:lnTo>
                                      <a:lnTo>
                                        <a:pt x="1183" y="3229"/>
                                      </a:lnTo>
                                      <a:lnTo>
                                        <a:pt x="1185" y="3229"/>
                                      </a:lnTo>
                                      <a:cubicBezTo>
                                        <a:pt x="1185" y="3330"/>
                                        <a:pt x="1267" y="3412"/>
                                        <a:pt x="1368" y="3412"/>
                                      </a:cubicBezTo>
                                      <a:cubicBezTo>
                                        <a:pt x="1469" y="3412"/>
                                        <a:pt x="1551" y="3330"/>
                                        <a:pt x="1551" y="3229"/>
                                      </a:cubicBezTo>
                                      <a:lnTo>
                                        <a:pt x="1552" y="3229"/>
                                      </a:lnTo>
                                      <a:lnTo>
                                        <a:pt x="1552" y="471"/>
                                      </a:lnTo>
                                      <a:cubicBezTo>
                                        <a:pt x="1552" y="450"/>
                                        <a:pt x="1569" y="432"/>
                                        <a:pt x="1590" y="432"/>
                                      </a:cubicBezTo>
                                      <a:lnTo>
                                        <a:pt x="1594" y="432"/>
                                      </a:lnTo>
                                      <a:cubicBezTo>
                                        <a:pt x="1615" y="432"/>
                                        <a:pt x="1632" y="450"/>
                                        <a:pt x="1632" y="471"/>
                                      </a:cubicBezTo>
                                      <a:lnTo>
                                        <a:pt x="1632" y="1507"/>
                                      </a:lnTo>
                                      <a:cubicBezTo>
                                        <a:pt x="1632" y="1585"/>
                                        <a:pt x="1695" y="1649"/>
                                        <a:pt x="1773" y="1649"/>
                                      </a:cubicBezTo>
                                      <a:cubicBezTo>
                                        <a:pt x="1851" y="1649"/>
                                        <a:pt x="1915" y="1585"/>
                                        <a:pt x="1915" y="1507"/>
                                      </a:cubicBezTo>
                                      <a:lnTo>
                                        <a:pt x="1915" y="282"/>
                                      </a:lnTo>
                                      <a:cubicBezTo>
                                        <a:pt x="1915" y="126"/>
                                        <a:pt x="1789" y="0"/>
                                        <a:pt x="1633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7A770" id="Group 38" o:spid="_x0000_s1026" style="position:absolute;margin-left:48.7pt;margin-top:7.65pt;width:102.1pt;height:113.9pt;z-index:251716608;mso-width-relative:margin;mso-height-relative:margin" coordsize="1454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">
                      <v:oval id="Oval 12" o:spid="_x0000_s1027" style="position:absolute;left:1603;width:292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WTwQAAANs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g/h8Us6QM7/AQAA//8DAFBLAQItABQABgAIAAAAIQDb4fbL7gAAAIUBAAATAAAAAAAAAAAAAAAA&#10;AAAAAABbQ29udGVudF9UeXBlc10ueG1sUEsBAi0AFAAGAAgAAAAhAFr0LFu/AAAAFQEAAAsAAAAA&#10;AAAAAAAAAAAAHwEAAF9yZWxzLy5yZWxzUEsBAi0AFAAGAAgAAAAhAGmppZPBAAAA2wAAAA8AAAAA&#10;AAAAAAAAAAAABwIAAGRycy9kb3ducmV2LnhtbFBLBQYAAAAAAwADALcAAAD1AgAAAAA=&#10;" filled="f" stroked="f"/>
                      <v:shape id="Freeform 33" o:spid="_x0000_s1028" style="position:absolute;top:3317;width:7302;height:12970;visibility:visible;mso-wrap-style:square;v-text-anchor:top" coordsize="1915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" path="m282,r966,c1404,,1509,80,1551,229r343,1211c1915,1516,1871,1594,1796,1615v-75,21,-153,-22,-175,-98l1330,488v-6,-21,-27,-56,-48,-56l1279,432v-21,,-38,18,-38,39c1241,471,1241,471,1241,471r,2758c1241,3330,1159,3412,1058,3412v-102,,-184,-82,-184,-183l871,3229r,-1514l732,1715r,1514l730,3229v,101,-82,183,-183,183c446,3412,364,3330,364,3229r-1,l363,471v,-21,-17,-39,-38,-39l321,432v-21,,-38,18,-38,39l283,1540v,79,-63,142,-141,142c64,1682,,1619,,1540l,282c,126,126,,282,e" filled="f" stroked="f">
                        <v:path arrowok="t" o:connecttype="custom" o:connectlocs="107536,0;475902,0;591445,87049;722242,547381;684872,613903;618139,576650;507171,185501;488867,164214;487723,164214;473233,179039;473233,179039;473233,1227425;403449,1296988;333284,1227425;332140,1227425;332140,651915;279135,651915;279135,1227425;278372,1227425;208588,1296988;138805,1227425;138423,1227425;138423,179039;123933,164214;122407,164214;107917,179039;107917,585393;54149,639371;0,585393;0,107195;107536,0" o:connectangles="0,0,0,0,0,0,0,0,0,0,0,0,0,0,0,0,0,0,0,0,0,0,0,0,0,0,0,0,0,0,0"/>
                      </v:shape>
                      <v:oval id="Oval 14" o:spid="_x0000_s1029" style="position:absolute;left:8493;top:1301;width:2794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      <v:shape id="Freeform 35" o:spid="_x0000_s1030" style="position:absolute;left:12700;top:9588;width:1841;height:6572;visibility:visible;mso-wrap-style:square;v-text-anchor:top" coordsize="48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" path="m58,1728c26,1728,,1702,,1670l,242c,109,108,,241,,375,,483,109,483,242v,32,-26,58,-58,58c392,300,366,274,366,242,366,173,310,117,241,117v-68,,-124,56,-124,125l117,1670v,32,-27,58,-59,58xe" filled="f" stroked="f">
                        <v:path arrowok="t" o:connecttype="custom" o:connectlocs="22113,657225;0,635165;0,92042;91884,0;184150,92042;162037,114102;139542,92042;91884,44500;44608,92042;44608,635165;22113,657225" o:connectangles="0,0,0,0,0,0,0,0,0,0,0"/>
                      </v:shape>
                      <v:shape id="Freeform 36" o:spid="_x0000_s1031" style="position:absolute;left:6111;top:3317;width:7303;height:12970;visibility:visible;mso-wrap-style:square;v-text-anchor:top" coordsize="1915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" path="m1633,l1407,c1341,165,1179,282,990,282,806,282,647,170,578,10,471,36,397,110,364,229l21,1440v-21,76,23,154,98,175c194,1636,272,1593,294,1517l585,488v6,-21,27,-56,48,-56l636,432v21,,38,18,38,39l674,471r,2758c674,3330,756,3412,857,3412v102,,184,-82,184,-183l1044,3229r,-1514l1183,1715r,1514l1185,3229v,101,82,183,183,183c1469,3412,1551,3330,1551,3229r1,l1552,471v,-21,17,-39,38,-39l1594,432v21,,38,18,38,39l1632,1507v,78,63,142,141,142c1851,1649,1915,1585,1915,1507r,-1225c1915,126,1789,,1633,e" filled="f" stroked="f">
                        <v:path arrowok="t" o:connecttype="custom" o:connectlocs="622714,0;536534,0;377518,107195;220410,3801;138805,87049;8008,547381;45378,613903;112111,576650;223079,185501;241383,164214;242527,164214;257017,179039;257017,179039;257017,1227425;326801,1296988;396966,1227425;398110,1227425;398110,651915;451115,651915;451115,1227425;451878,1227425;521662,1296988;591445,1227425;591827,1227425;591827,179039;606317,164214;607843,164214;622333,179039;622333,572849;676101,626827;730250,572849;730250,107195;622714,0" o:connectangles="0,0,0,0,0,0,0,0,0,0,0,0,0,0,0,0,0,0,0,0,0,0,0,0,0,0,0,0,0,0,0,0,0"/>
                      </v:shape>
                    </v:group>
                  </w:pict>
                </mc:Fallback>
              </mc:AlternateContent>
            </w:r>
            <w:r w:rsidRPr="004036C0">
              <w:rPr>
                <w:rFonts w:asciiTheme="minorHAnsi" w:hAnsiTheme="minorHAnsi" w:cstheme="minorBidi"/>
                <w:noProof/>
                <w:color w:val="262626" w:themeColor="text1" w:themeTint="D9"/>
                <w:kern w:val="2"/>
                <w:sz w:val="22"/>
                <w:szCs w:val="22"/>
                <w:lang w:eastAsia="ja-JP"/>
                <w14:ligatures w14:val="standard"/>
              </w:rPr>
              <w:t xml:space="preserve"> </w:t>
            </w:r>
          </w:p>
          <w:p w14:paraId="3EEB109B" w14:textId="77777777" w:rsidR="005745DF" w:rsidRDefault="005745DF" w:rsidP="00C9001C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5B6D7721" w14:textId="4B9A5104" w:rsidR="004036C0" w:rsidRDefault="004036C0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792AF252" w14:textId="77777777" w:rsidR="004036C0" w:rsidRDefault="004036C0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18137A9C" w14:textId="77777777" w:rsidR="004036C0" w:rsidRDefault="004036C0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25005DC0" w14:textId="77777777" w:rsidR="004036C0" w:rsidRDefault="004036C0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562B3B73" w14:textId="77777777" w:rsidR="004036C0" w:rsidRDefault="004036C0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</w:p>
          <w:p w14:paraId="0331F8C4" w14:textId="157CE8D8" w:rsidR="004036C0" w:rsidRDefault="004036C0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3FD5599" w14:textId="58C9B216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4CC1D839" w14:textId="4390E191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282A4FDE" w14:textId="7A46C978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08ABE7EC" w14:textId="45ED0ECB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325D5538" w14:textId="419B0628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3480AF0" w14:textId="2DD8944C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68BDEBDE" w14:textId="590E8FB2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1EAB76A8" w14:textId="32F3E073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50F67850" w14:textId="1A727B6B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2575EA3D" w14:textId="37A7E699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5CF63079" w14:textId="6BAE76F5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1F168F84" w14:textId="3F8C6DD4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095E44AC" w14:textId="007D281F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5C78D220" w14:textId="2221FD8E" w:rsid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0D08ED0E" w14:textId="77777777" w:rsidR="005B0A38" w:rsidRPr="005B0A38" w:rsidRDefault="005B0A38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654B7C96" w14:textId="77777777" w:rsidR="00751489" w:rsidRDefault="00813029" w:rsidP="006938DA">
            <w:pPr>
              <w:pStyle w:val="Default"/>
              <w:spacing w:line="276" w:lineRule="auto"/>
              <w:jc w:val="both"/>
              <w:rPr>
                <w:sz w:val="28"/>
                <w:szCs w:val="32"/>
              </w:rPr>
            </w:pPr>
            <w:r w:rsidRPr="00813029">
              <w:rPr>
                <w:sz w:val="28"/>
                <w:szCs w:val="32"/>
              </w:rPr>
              <w:t xml:space="preserve">It is important to work towards preventing </w:t>
            </w:r>
            <w:r>
              <w:rPr>
                <w:sz w:val="28"/>
                <w:szCs w:val="32"/>
              </w:rPr>
              <w:t>fall injuries</w:t>
            </w:r>
            <w:r w:rsidR="006938DA">
              <w:rPr>
                <w:sz w:val="28"/>
                <w:szCs w:val="32"/>
              </w:rPr>
              <w:t xml:space="preserve"> because </w:t>
            </w:r>
            <w:r w:rsidR="006938DA" w:rsidRPr="006938DA">
              <w:rPr>
                <w:b/>
                <w:bCs/>
                <w:sz w:val="28"/>
                <w:szCs w:val="32"/>
              </w:rPr>
              <w:t xml:space="preserve">falls harm </w:t>
            </w:r>
            <w:r w:rsidR="00DE2050">
              <w:rPr>
                <w:b/>
                <w:bCs/>
                <w:sz w:val="28"/>
                <w:szCs w:val="32"/>
              </w:rPr>
              <w:t>everyone</w:t>
            </w:r>
            <w:r w:rsidR="00DE2050">
              <w:rPr>
                <w:sz w:val="28"/>
                <w:szCs w:val="32"/>
              </w:rPr>
              <w:t xml:space="preserve">. </w:t>
            </w:r>
          </w:p>
          <w:p w14:paraId="7F36EC04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7EB2B65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D8F37A8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E616416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1956E71F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69890420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113CE882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540EB157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31A42024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28AD4FA3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4F204698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6FC48A64" w14:textId="77777777" w:rsid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  <w:p w14:paraId="70108703" w14:textId="244114B8" w:rsidR="00D4779E" w:rsidRPr="00D4779E" w:rsidRDefault="00D4779E" w:rsidP="006938DA">
            <w:pPr>
              <w:pStyle w:val="Default"/>
              <w:spacing w:line="276" w:lineRule="auto"/>
              <w:jc w:val="both"/>
              <w:rPr>
                <w:sz w:val="2"/>
                <w:szCs w:val="2"/>
              </w:rPr>
            </w:pPr>
          </w:p>
        </w:tc>
      </w:tr>
      <w:tr w:rsidR="00010B8A" w14:paraId="3F1F2645" w14:textId="77777777" w:rsidTr="005B0A38">
        <w:trPr>
          <w:trHeight w:val="248"/>
        </w:trPr>
        <w:tc>
          <w:tcPr>
            <w:tcW w:w="5000" w:type="pct"/>
            <w:shd w:val="clear" w:color="auto" w:fill="BDD6EE"/>
          </w:tcPr>
          <w:p w14:paraId="5547D0B9" w14:textId="47210077" w:rsidR="00C9033B" w:rsidRPr="00823471" w:rsidRDefault="00630019" w:rsidP="00D92F10">
            <w:pPr>
              <w:pStyle w:val="Heading1"/>
              <w:spacing w:after="60"/>
              <w:outlineLvl w:val="0"/>
            </w:pPr>
            <w:bookmarkStart w:id="1" w:name="_Hlk521411578"/>
            <w:r>
              <w:rPr>
                <w:sz w:val="34"/>
                <w:szCs w:val="44"/>
              </w:rPr>
              <w:t xml:space="preserve">I’m worried </w:t>
            </w:r>
            <w:r w:rsidR="00AD075B" w:rsidRPr="00B84B1F">
              <w:rPr>
                <w:sz w:val="34"/>
                <w:szCs w:val="44"/>
              </w:rPr>
              <w:t>I might be at risk for falling. What can I do</w:t>
            </w:r>
            <w:r w:rsidR="00F87C71">
              <w:rPr>
                <w:sz w:val="34"/>
                <w:szCs w:val="44"/>
              </w:rPr>
              <w:t xml:space="preserve"> to prevent a fall</w:t>
            </w:r>
            <w:r w:rsidR="00AD075B" w:rsidRPr="00B84B1F">
              <w:rPr>
                <w:sz w:val="34"/>
                <w:szCs w:val="44"/>
              </w:rPr>
              <w:t>?</w:t>
            </w:r>
          </w:p>
        </w:tc>
      </w:tr>
      <w:tr w:rsidR="00010B8A" w14:paraId="49BF623E" w14:textId="77777777" w:rsidTr="005B0A38">
        <w:trPr>
          <w:trHeight w:val="62"/>
        </w:trPr>
        <w:tc>
          <w:tcPr>
            <w:tcW w:w="5000" w:type="pct"/>
          </w:tcPr>
          <w:p w14:paraId="6CB81B38" w14:textId="77777777" w:rsidR="00D4779E" w:rsidRPr="00D4779E" w:rsidRDefault="00D4779E" w:rsidP="00BE5C09">
            <w:pPr>
              <w:pStyle w:val="NoSpacing"/>
              <w:jc w:val="both"/>
              <w:rPr>
                <w:sz w:val="20"/>
                <w:szCs w:val="20"/>
              </w:rPr>
            </w:pPr>
          </w:p>
          <w:p w14:paraId="40C2EC26" w14:textId="1B361DEC" w:rsidR="00040C3A" w:rsidRDefault="00AD075B" w:rsidP="00BE5C09">
            <w:pPr>
              <w:pStyle w:val="NoSpacing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Join our Falls Boot Camp! </w:t>
            </w:r>
            <w:r w:rsidR="0079658B">
              <w:rPr>
                <w:sz w:val="28"/>
                <w:szCs w:val="32"/>
              </w:rPr>
              <w:t>This is a</w:t>
            </w:r>
            <w:r w:rsidR="00522A07">
              <w:rPr>
                <w:sz w:val="28"/>
                <w:szCs w:val="32"/>
              </w:rPr>
              <w:t xml:space="preserve">n </w:t>
            </w:r>
            <w:r w:rsidR="0079658B">
              <w:rPr>
                <w:sz w:val="28"/>
                <w:szCs w:val="32"/>
              </w:rPr>
              <w:t xml:space="preserve">8-week </w:t>
            </w:r>
            <w:r w:rsidR="00B26CAB">
              <w:rPr>
                <w:sz w:val="28"/>
                <w:szCs w:val="32"/>
              </w:rPr>
              <w:t xml:space="preserve">long </w:t>
            </w:r>
            <w:r w:rsidR="0079658B">
              <w:rPr>
                <w:sz w:val="28"/>
                <w:szCs w:val="32"/>
              </w:rPr>
              <w:t xml:space="preserve">session designed to help </w:t>
            </w:r>
            <w:r w:rsidR="00FC0CAD">
              <w:rPr>
                <w:sz w:val="28"/>
                <w:szCs w:val="32"/>
              </w:rPr>
              <w:t>Veteran</w:t>
            </w:r>
            <w:r w:rsidR="00671EAA">
              <w:rPr>
                <w:sz w:val="28"/>
                <w:szCs w:val="32"/>
              </w:rPr>
              <w:t>s who are</w:t>
            </w:r>
            <w:r w:rsidR="00FC0CAD">
              <w:rPr>
                <w:sz w:val="28"/>
                <w:szCs w:val="32"/>
              </w:rPr>
              <w:t xml:space="preserve"> at-risk of falling.</w:t>
            </w:r>
            <w:r w:rsidR="00040C3A">
              <w:rPr>
                <w:sz w:val="28"/>
                <w:szCs w:val="32"/>
              </w:rPr>
              <w:t xml:space="preserve"> Each </w:t>
            </w:r>
            <w:r w:rsidR="00B26CAB">
              <w:rPr>
                <w:sz w:val="28"/>
                <w:szCs w:val="32"/>
              </w:rPr>
              <w:t>class during the Boot Camp</w:t>
            </w:r>
            <w:r w:rsidR="008533E7">
              <w:rPr>
                <w:sz w:val="28"/>
                <w:szCs w:val="32"/>
              </w:rPr>
              <w:t xml:space="preserve"> has</w:t>
            </w:r>
            <w:r w:rsidR="00522A07">
              <w:rPr>
                <w:sz w:val="28"/>
                <w:szCs w:val="32"/>
              </w:rPr>
              <w:t xml:space="preserve"> stations where you will perform</w:t>
            </w:r>
            <w:r w:rsidR="00AD1878">
              <w:rPr>
                <w:sz w:val="28"/>
                <w:szCs w:val="32"/>
              </w:rPr>
              <w:t xml:space="preserve">: </w:t>
            </w:r>
          </w:p>
          <w:p w14:paraId="480188E7" w14:textId="483150BB" w:rsidR="00F17D86" w:rsidRPr="00D4779E" w:rsidRDefault="00F17D86" w:rsidP="00BE5C09">
            <w:pPr>
              <w:pStyle w:val="NoSpacing"/>
              <w:jc w:val="both"/>
              <w:rPr>
                <w:sz w:val="20"/>
                <w:szCs w:val="20"/>
              </w:rPr>
            </w:pPr>
          </w:p>
          <w:tbl>
            <w:tblPr>
              <w:tblStyle w:val="TableGrid"/>
              <w:tblW w:w="39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6"/>
              <w:gridCol w:w="2982"/>
            </w:tblGrid>
            <w:tr w:rsidR="00B44E11" w14:paraId="764A6528" w14:textId="77777777" w:rsidTr="005B0A38">
              <w:trPr>
                <w:trHeight w:val="528"/>
              </w:trPr>
              <w:tc>
                <w:tcPr>
                  <w:tcW w:w="946" w:type="dxa"/>
                </w:tcPr>
                <w:p w14:paraId="68AB1383" w14:textId="4B525AC6" w:rsidR="00F17D86" w:rsidRDefault="00216C8A" w:rsidP="00711F06">
                  <w:pPr>
                    <w:pStyle w:val="NoSpacing"/>
                    <w:jc w:val="both"/>
                    <w:rPr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drawing>
                      <wp:inline distT="0" distB="0" distL="0" distR="0" wp14:anchorId="3171415C" wp14:editId="53D88A2C">
                        <wp:extent cx="423545" cy="423545"/>
                        <wp:effectExtent l="0" t="0" r="0" b="0"/>
                        <wp:docPr id="25" name="Graphic 25" descr="Muscular ar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musclearm.sv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11" cy="428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2" w:type="dxa"/>
                </w:tcPr>
                <w:p w14:paraId="061888F2" w14:textId="2B6B83D3" w:rsidR="00F17D86" w:rsidRPr="00924BE3" w:rsidRDefault="00F17D86" w:rsidP="005B0A38">
                  <w:pPr>
                    <w:pStyle w:val="NoSpacing"/>
                    <w:rPr>
                      <w:b/>
                      <w:bCs/>
                      <w:color w:val="002060"/>
                      <w:sz w:val="28"/>
                      <w:szCs w:val="32"/>
                    </w:rPr>
                  </w:pPr>
                  <w:r w:rsidRPr="00924BE3">
                    <w:rPr>
                      <w:b/>
                      <w:bCs/>
                      <w:color w:val="002060"/>
                      <w:sz w:val="28"/>
                      <w:szCs w:val="32"/>
                    </w:rPr>
                    <w:t>Boxing</w:t>
                  </w:r>
                </w:p>
              </w:tc>
            </w:tr>
            <w:tr w:rsidR="00B44E11" w14:paraId="0D8A380A" w14:textId="77777777" w:rsidTr="005B0A38">
              <w:trPr>
                <w:trHeight w:val="528"/>
              </w:trPr>
              <w:tc>
                <w:tcPr>
                  <w:tcW w:w="946" w:type="dxa"/>
                </w:tcPr>
                <w:p w14:paraId="1F17A70B" w14:textId="45458A96" w:rsidR="00F17D86" w:rsidRDefault="00216C8A" w:rsidP="00711F06">
                  <w:pPr>
                    <w:pStyle w:val="NoSpacing"/>
                    <w:jc w:val="both"/>
                    <w:rPr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drawing>
                      <wp:inline distT="0" distB="0" distL="0" distR="0" wp14:anchorId="17E27CDA" wp14:editId="13C11458">
                        <wp:extent cx="461962" cy="461962"/>
                        <wp:effectExtent l="0" t="0" r="0" b="0"/>
                        <wp:docPr id="26" name="Graphic 26" descr="Play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laybook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19" cy="469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2" w:type="dxa"/>
                </w:tcPr>
                <w:p w14:paraId="6970200B" w14:textId="4424D12D" w:rsidR="00F17D86" w:rsidRPr="00924BE3" w:rsidRDefault="00F17D86" w:rsidP="005B0A38">
                  <w:pPr>
                    <w:pStyle w:val="NoSpacing"/>
                    <w:rPr>
                      <w:b/>
                      <w:bCs/>
                      <w:color w:val="002060"/>
                      <w:sz w:val="28"/>
                      <w:szCs w:val="32"/>
                    </w:rPr>
                  </w:pPr>
                  <w:r w:rsidRPr="00924BE3">
                    <w:rPr>
                      <w:b/>
                      <w:bCs/>
                      <w:color w:val="002060"/>
                      <w:sz w:val="28"/>
                      <w:szCs w:val="32"/>
                    </w:rPr>
                    <w:t>Wii, Obstacle Course, Tai Chi</w:t>
                  </w:r>
                </w:p>
              </w:tc>
            </w:tr>
            <w:tr w:rsidR="00B44E11" w14:paraId="716A3C45" w14:textId="77777777" w:rsidTr="005B0A38">
              <w:trPr>
                <w:trHeight w:val="528"/>
              </w:trPr>
              <w:tc>
                <w:tcPr>
                  <w:tcW w:w="946" w:type="dxa"/>
                </w:tcPr>
                <w:p w14:paraId="0A949CA5" w14:textId="2BAD5A84" w:rsidR="00F17D86" w:rsidRDefault="00B44E11" w:rsidP="00711F06">
                  <w:pPr>
                    <w:pStyle w:val="NoSpacing"/>
                    <w:jc w:val="both"/>
                    <w:rPr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drawing>
                      <wp:inline distT="0" distB="0" distL="0" distR="0" wp14:anchorId="34763140" wp14:editId="184CFA53">
                        <wp:extent cx="423545" cy="423545"/>
                        <wp:effectExtent l="0" t="0" r="0" b="0"/>
                        <wp:docPr id="28" name="Graphic 28" descr="Head with gea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headwithgea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180" cy="43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2" w:type="dxa"/>
                </w:tcPr>
                <w:p w14:paraId="024A2496" w14:textId="1713D301" w:rsidR="00F17D86" w:rsidRPr="00924BE3" w:rsidRDefault="00F17D86" w:rsidP="005B0A38">
                  <w:pPr>
                    <w:pStyle w:val="NoSpacing"/>
                    <w:rPr>
                      <w:b/>
                      <w:bCs/>
                      <w:color w:val="002060"/>
                      <w:sz w:val="28"/>
                      <w:szCs w:val="32"/>
                    </w:rPr>
                  </w:pPr>
                  <w:r w:rsidRPr="00924BE3">
                    <w:rPr>
                      <w:b/>
                      <w:bCs/>
                      <w:color w:val="002060"/>
                      <w:sz w:val="28"/>
                      <w:szCs w:val="32"/>
                    </w:rPr>
                    <w:t>Cogni</w:t>
                  </w:r>
                  <w:r w:rsidR="005B0A38">
                    <w:rPr>
                      <w:b/>
                      <w:bCs/>
                      <w:color w:val="002060"/>
                      <w:sz w:val="28"/>
                      <w:szCs w:val="32"/>
                    </w:rPr>
                    <w:t xml:space="preserve">tive Function and </w:t>
                  </w:r>
                  <w:r w:rsidR="00C54D70">
                    <w:rPr>
                      <w:b/>
                      <w:bCs/>
                      <w:color w:val="002060"/>
                      <w:sz w:val="28"/>
                      <w:szCs w:val="32"/>
                    </w:rPr>
                    <w:t>Multi-tasking</w:t>
                  </w:r>
                </w:p>
              </w:tc>
            </w:tr>
            <w:tr w:rsidR="00B44E11" w14:paraId="18FFCE34" w14:textId="77777777" w:rsidTr="005B0A38">
              <w:trPr>
                <w:trHeight w:val="528"/>
              </w:trPr>
              <w:tc>
                <w:tcPr>
                  <w:tcW w:w="946" w:type="dxa"/>
                </w:tcPr>
                <w:p w14:paraId="1397229A" w14:textId="2C7EB054" w:rsidR="00F17D86" w:rsidRDefault="00B44E11" w:rsidP="00711F06">
                  <w:pPr>
                    <w:pStyle w:val="NoSpacing"/>
                    <w:jc w:val="both"/>
                    <w:rPr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drawing>
                      <wp:inline distT="0" distB="0" distL="0" distR="0" wp14:anchorId="133F478E" wp14:editId="1FC99F85">
                        <wp:extent cx="423862" cy="423862"/>
                        <wp:effectExtent l="0" t="0" r="0" b="0"/>
                        <wp:docPr id="29" name="Graphic 29" descr="Music no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musicnotes.sv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022" cy="426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2" w:type="dxa"/>
                </w:tcPr>
                <w:p w14:paraId="281717FB" w14:textId="5026BB42" w:rsidR="00F17D86" w:rsidRPr="00924BE3" w:rsidRDefault="00484E79" w:rsidP="005B0A38">
                  <w:pPr>
                    <w:pStyle w:val="NoSpacing"/>
                    <w:rPr>
                      <w:b/>
                      <w:bCs/>
                      <w:color w:val="002060"/>
                      <w:sz w:val="28"/>
                      <w:szCs w:val="32"/>
                    </w:rPr>
                  </w:pPr>
                  <w:r>
                    <w:rPr>
                      <w:b/>
                      <w:bCs/>
                      <w:color w:val="002060"/>
                      <w:sz w:val="28"/>
                      <w:szCs w:val="32"/>
                    </w:rPr>
                    <w:t>Walking</w:t>
                  </w:r>
                  <w:r w:rsidR="00C54D70">
                    <w:rPr>
                      <w:b/>
                      <w:bCs/>
                      <w:color w:val="002060"/>
                      <w:sz w:val="28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002060"/>
                      <w:sz w:val="28"/>
                      <w:szCs w:val="32"/>
                    </w:rPr>
                    <w:t>to the Rhythm</w:t>
                  </w:r>
                  <w:r w:rsidR="00C54D70">
                    <w:rPr>
                      <w:b/>
                      <w:bCs/>
                      <w:color w:val="002060"/>
                      <w:sz w:val="28"/>
                      <w:szCs w:val="32"/>
                    </w:rPr>
                    <w:t xml:space="preserve"> of </w:t>
                  </w:r>
                  <w:r>
                    <w:rPr>
                      <w:b/>
                      <w:bCs/>
                      <w:color w:val="002060"/>
                      <w:sz w:val="28"/>
                      <w:szCs w:val="32"/>
                    </w:rPr>
                    <w:t>M</w:t>
                  </w:r>
                  <w:r w:rsidR="00C54D70">
                    <w:rPr>
                      <w:b/>
                      <w:bCs/>
                      <w:color w:val="002060"/>
                      <w:sz w:val="28"/>
                      <w:szCs w:val="32"/>
                    </w:rPr>
                    <w:t>usic</w:t>
                  </w:r>
                </w:p>
              </w:tc>
            </w:tr>
          </w:tbl>
          <w:p w14:paraId="3609572E" w14:textId="3D5056E0" w:rsidR="00AD1878" w:rsidRPr="00D4779E" w:rsidRDefault="00AD1878" w:rsidP="00BE5C09">
            <w:pPr>
              <w:pStyle w:val="NoSpacing"/>
              <w:jc w:val="both"/>
              <w:rPr>
                <w:sz w:val="20"/>
                <w:szCs w:val="20"/>
              </w:rPr>
            </w:pPr>
          </w:p>
          <w:p w14:paraId="7E684D2C" w14:textId="4A1AB971" w:rsidR="003504A7" w:rsidRDefault="003504A7" w:rsidP="004D7758">
            <w:pPr>
              <w:pStyle w:val="NoSpacing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Each session is one-hour</w:t>
            </w:r>
            <w:r w:rsidR="00481141">
              <w:rPr>
                <w:sz w:val="28"/>
                <w:szCs w:val="32"/>
              </w:rPr>
              <w:t>, and the group size is</w:t>
            </w:r>
            <w:r w:rsidR="00522A07">
              <w:rPr>
                <w:sz w:val="28"/>
                <w:szCs w:val="32"/>
              </w:rPr>
              <w:t xml:space="preserve"> kept small so that</w:t>
            </w:r>
            <w:r w:rsidR="00481141">
              <w:rPr>
                <w:sz w:val="28"/>
                <w:szCs w:val="32"/>
              </w:rPr>
              <w:t xml:space="preserve"> Veterans receive personal attention from the </w:t>
            </w:r>
            <w:r w:rsidR="00522A07">
              <w:rPr>
                <w:sz w:val="28"/>
                <w:szCs w:val="32"/>
              </w:rPr>
              <w:t>staff</w:t>
            </w:r>
            <w:r w:rsidR="00481141">
              <w:rPr>
                <w:sz w:val="28"/>
                <w:szCs w:val="32"/>
              </w:rPr>
              <w:t>.</w:t>
            </w:r>
          </w:p>
          <w:p w14:paraId="4E13E19E" w14:textId="0282CECE" w:rsidR="00481141" w:rsidRPr="00D4779E" w:rsidRDefault="00481141" w:rsidP="00250F22">
            <w:pPr>
              <w:pStyle w:val="NoSpacing"/>
              <w:jc w:val="both"/>
              <w:rPr>
                <w:sz w:val="20"/>
                <w:szCs w:val="20"/>
              </w:rPr>
            </w:pPr>
          </w:p>
          <w:p w14:paraId="5B1CBEDA" w14:textId="380E1E80" w:rsidR="008D38AC" w:rsidRPr="00481141" w:rsidRDefault="00484E79" w:rsidP="00442A2D">
            <w:pPr>
              <w:pStyle w:val="NoSpacing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After class, e</w:t>
            </w:r>
            <w:r w:rsidR="00B84B1F" w:rsidRPr="00481141">
              <w:rPr>
                <w:sz w:val="28"/>
                <w:szCs w:val="32"/>
              </w:rPr>
              <w:t>ach</w:t>
            </w:r>
            <w:r w:rsidR="00481141" w:rsidRPr="00481141">
              <w:rPr>
                <w:sz w:val="28"/>
                <w:szCs w:val="32"/>
              </w:rPr>
              <w:t xml:space="preserve"> Falls Boot Camp</w:t>
            </w:r>
            <w:r w:rsidR="00B84B1F" w:rsidRPr="00481141">
              <w:rPr>
                <w:sz w:val="28"/>
                <w:szCs w:val="32"/>
              </w:rPr>
              <w:t xml:space="preserve"> participant</w:t>
            </w:r>
            <w:r>
              <w:rPr>
                <w:sz w:val="28"/>
                <w:szCs w:val="32"/>
              </w:rPr>
              <w:t xml:space="preserve"> </w:t>
            </w:r>
            <w:r w:rsidR="00481141" w:rsidRPr="00481141">
              <w:rPr>
                <w:sz w:val="28"/>
                <w:szCs w:val="32"/>
              </w:rPr>
              <w:t>receives</w:t>
            </w:r>
            <w:r w:rsidR="00B84B1F" w:rsidRPr="00481141">
              <w:rPr>
                <w:sz w:val="28"/>
                <w:szCs w:val="32"/>
              </w:rPr>
              <w:t xml:space="preserve"> a home program to continue to work towards</w:t>
            </w:r>
            <w:r w:rsidR="00EB2E7D">
              <w:rPr>
                <w:sz w:val="28"/>
                <w:szCs w:val="32"/>
              </w:rPr>
              <w:t xml:space="preserve"> personal</w:t>
            </w:r>
            <w:r w:rsidR="00B84B1F" w:rsidRPr="00481141">
              <w:rPr>
                <w:sz w:val="28"/>
                <w:szCs w:val="32"/>
              </w:rPr>
              <w:t xml:space="preserve"> goals</w:t>
            </w:r>
            <w:r w:rsidR="00EB2E7D">
              <w:rPr>
                <w:sz w:val="28"/>
                <w:szCs w:val="32"/>
              </w:rPr>
              <w:t>.</w:t>
            </w:r>
          </w:p>
          <w:p w14:paraId="377CB541" w14:textId="6A07C2B9" w:rsidR="00EB2E7D" w:rsidRDefault="00484E79" w:rsidP="00250F22">
            <w:pPr>
              <w:pStyle w:val="NoSpacing"/>
              <w:jc w:val="both"/>
              <w:rPr>
                <w:sz w:val="28"/>
                <w:szCs w:val="32"/>
              </w:rPr>
            </w:pPr>
            <w:r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63219C87" wp14:editId="05C11F2C">
                      <wp:simplePos x="0" y="0"/>
                      <wp:positionH relativeFrom="column">
                        <wp:posOffset>2258378</wp:posOffset>
                      </wp:positionH>
                      <wp:positionV relativeFrom="paragraph">
                        <wp:posOffset>208598</wp:posOffset>
                      </wp:positionV>
                      <wp:extent cx="323850" cy="391962"/>
                      <wp:effectExtent l="0" t="0" r="0" b="8255"/>
                      <wp:wrapNone/>
                      <wp:docPr id="23" name="Group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D093A8-A668-497C-9B99-E696F0DF5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391962"/>
                                <a:chOff x="2363493" y="752224"/>
                                <a:chExt cx="625475" cy="800100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5" name="Oval 5">
                                <a:extLst>
                                  <a:ext uri="{FF2B5EF4-FFF2-40B4-BE49-F238E27FC236}">
                                    <a16:creationId xmlns:a16="http://schemas.microsoft.com/office/drawing/2014/main" id="{0664961A-E4C0-4E91-BCA7-C06143914049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0018" y="752224"/>
                                  <a:ext cx="147638" cy="1460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reeform 35">
                                <a:extLst>
                                  <a:ext uri="{FF2B5EF4-FFF2-40B4-BE49-F238E27FC236}">
                                    <a16:creationId xmlns:a16="http://schemas.microsoft.com/office/drawing/2014/main" id="{666FC243-6165-4EA2-95C2-70B99C7CD1E2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363493" y="877636"/>
                                  <a:ext cx="625475" cy="674688"/>
                                </a:xfrm>
                                <a:custGeom>
                                  <a:avLst/>
                                  <a:gdLst>
                                    <a:gd name="T0" fmla="*/ 676 w 943"/>
                                    <a:gd name="T1" fmla="*/ 364 h 1022"/>
                                    <a:gd name="T2" fmla="*/ 754 w 943"/>
                                    <a:gd name="T3" fmla="*/ 286 h 1022"/>
                                    <a:gd name="T4" fmla="*/ 519 w 943"/>
                                    <a:gd name="T5" fmla="*/ 27 h 1022"/>
                                    <a:gd name="T6" fmla="*/ 448 w 943"/>
                                    <a:gd name="T7" fmla="*/ 40 h 1022"/>
                                    <a:gd name="T8" fmla="*/ 262 w 943"/>
                                    <a:gd name="T9" fmla="*/ 98 h 1022"/>
                                    <a:gd name="T10" fmla="*/ 256 w 943"/>
                                    <a:gd name="T11" fmla="*/ 102 h 1022"/>
                                    <a:gd name="T12" fmla="*/ 256 w 943"/>
                                    <a:gd name="T13" fmla="*/ 102 h 1022"/>
                                    <a:gd name="T14" fmla="*/ 206 w 943"/>
                                    <a:gd name="T15" fmla="*/ 411 h 1022"/>
                                    <a:gd name="T16" fmla="*/ 344 w 943"/>
                                    <a:gd name="T17" fmla="*/ 450 h 1022"/>
                                    <a:gd name="T18" fmla="*/ 349 w 943"/>
                                    <a:gd name="T19" fmla="*/ 382 h 1022"/>
                                    <a:gd name="T20" fmla="*/ 260 w 943"/>
                                    <a:gd name="T21" fmla="*/ 232 h 1022"/>
                                    <a:gd name="T22" fmla="*/ 289 w 943"/>
                                    <a:gd name="T23" fmla="*/ 210 h 1022"/>
                                    <a:gd name="T24" fmla="*/ 340 w 943"/>
                                    <a:gd name="T25" fmla="*/ 301 h 1022"/>
                                    <a:gd name="T26" fmla="*/ 382 w 943"/>
                                    <a:gd name="T27" fmla="*/ 382 h 1022"/>
                                    <a:gd name="T28" fmla="*/ 232 w 943"/>
                                    <a:gd name="T29" fmla="*/ 631 h 1022"/>
                                    <a:gd name="T30" fmla="*/ 38 w 943"/>
                                    <a:gd name="T31" fmla="*/ 517 h 1022"/>
                                    <a:gd name="T32" fmla="*/ 0 w 943"/>
                                    <a:gd name="T33" fmla="*/ 558 h 1022"/>
                                    <a:gd name="T34" fmla="*/ 542 w 943"/>
                                    <a:gd name="T35" fmla="*/ 524 h 1022"/>
                                    <a:gd name="T36" fmla="*/ 590 w 943"/>
                                    <a:gd name="T37" fmla="*/ 728 h 1022"/>
                                    <a:gd name="T38" fmla="*/ 427 w 943"/>
                                    <a:gd name="T39" fmla="*/ 984 h 1022"/>
                                    <a:gd name="T40" fmla="*/ 494 w 943"/>
                                    <a:gd name="T41" fmla="*/ 1022 h 1022"/>
                                    <a:gd name="T42" fmla="*/ 588 w 943"/>
                                    <a:gd name="T43" fmla="*/ 312 h 1022"/>
                                    <a:gd name="T44" fmla="*/ 552 w 943"/>
                                    <a:gd name="T45" fmla="*/ 132 h 1022"/>
                                    <a:gd name="T46" fmla="*/ 597 w 943"/>
                                    <a:gd name="T47" fmla="*/ 134 h 1022"/>
                                    <a:gd name="T48" fmla="*/ 631 w 943"/>
                                    <a:gd name="T49" fmla="*/ 311 h 1022"/>
                                    <a:gd name="T50" fmla="*/ 676 w 943"/>
                                    <a:gd name="T51" fmla="*/ 364 h 10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943" h="1022">
                                      <a:moveTo>
                                        <a:pt x="676" y="364"/>
                                      </a:moveTo>
                                      <a:cubicBezTo>
                                        <a:pt x="676" y="364"/>
                                        <a:pt x="723" y="342"/>
                                        <a:pt x="754" y="286"/>
                                      </a:cubicBezTo>
                                      <a:cubicBezTo>
                                        <a:pt x="822" y="164"/>
                                        <a:pt x="708" y="0"/>
                                        <a:pt x="519" y="27"/>
                                      </a:cubicBezTo>
                                      <a:cubicBezTo>
                                        <a:pt x="519" y="27"/>
                                        <a:pt x="495" y="29"/>
                                        <a:pt x="448" y="40"/>
                                      </a:cubicBezTo>
                                      <a:cubicBezTo>
                                        <a:pt x="384" y="55"/>
                                        <a:pt x="309" y="79"/>
                                        <a:pt x="262" y="98"/>
                                      </a:cubicBezTo>
                                      <a:cubicBezTo>
                                        <a:pt x="260" y="99"/>
                                        <a:pt x="258" y="100"/>
                                        <a:pt x="256" y="102"/>
                                      </a:cubicBezTo>
                                      <a:lnTo>
                                        <a:pt x="256" y="102"/>
                                      </a:lnTo>
                                      <a:cubicBezTo>
                                        <a:pt x="91" y="195"/>
                                        <a:pt x="69" y="349"/>
                                        <a:pt x="206" y="411"/>
                                      </a:cubicBezTo>
                                      <a:cubicBezTo>
                                        <a:pt x="279" y="443"/>
                                        <a:pt x="344" y="450"/>
                                        <a:pt x="344" y="450"/>
                                      </a:cubicBezTo>
                                      <a:lnTo>
                                        <a:pt x="349" y="382"/>
                                      </a:lnTo>
                                      <a:cubicBezTo>
                                        <a:pt x="206" y="364"/>
                                        <a:pt x="218" y="273"/>
                                        <a:pt x="260" y="232"/>
                                      </a:cubicBezTo>
                                      <a:cubicBezTo>
                                        <a:pt x="268" y="224"/>
                                        <a:pt x="279" y="217"/>
                                        <a:pt x="289" y="210"/>
                                      </a:cubicBezTo>
                                      <a:cubicBezTo>
                                        <a:pt x="305" y="236"/>
                                        <a:pt x="323" y="267"/>
                                        <a:pt x="340" y="301"/>
                                      </a:cubicBezTo>
                                      <a:cubicBezTo>
                                        <a:pt x="370" y="361"/>
                                        <a:pt x="382" y="382"/>
                                        <a:pt x="382" y="382"/>
                                      </a:cubicBezTo>
                                      <a:cubicBezTo>
                                        <a:pt x="386" y="601"/>
                                        <a:pt x="321" y="644"/>
                                        <a:pt x="232" y="631"/>
                                      </a:cubicBezTo>
                                      <a:cubicBezTo>
                                        <a:pt x="134" y="617"/>
                                        <a:pt x="38" y="517"/>
                                        <a:pt x="38" y="517"/>
                                      </a:cubicBezTo>
                                      <a:lnTo>
                                        <a:pt x="0" y="558"/>
                                      </a:lnTo>
                                      <a:cubicBezTo>
                                        <a:pt x="381" y="980"/>
                                        <a:pt x="542" y="524"/>
                                        <a:pt x="542" y="524"/>
                                      </a:cubicBezTo>
                                      <a:cubicBezTo>
                                        <a:pt x="562" y="486"/>
                                        <a:pt x="632" y="581"/>
                                        <a:pt x="590" y="728"/>
                                      </a:cubicBezTo>
                                      <a:cubicBezTo>
                                        <a:pt x="557" y="841"/>
                                        <a:pt x="427" y="984"/>
                                        <a:pt x="427" y="984"/>
                                      </a:cubicBezTo>
                                      <a:lnTo>
                                        <a:pt x="494" y="1022"/>
                                      </a:lnTo>
                                      <a:cubicBezTo>
                                        <a:pt x="943" y="649"/>
                                        <a:pt x="610" y="331"/>
                                        <a:pt x="588" y="312"/>
                                      </a:cubicBezTo>
                                      <a:cubicBezTo>
                                        <a:pt x="583" y="281"/>
                                        <a:pt x="568" y="200"/>
                                        <a:pt x="552" y="132"/>
                                      </a:cubicBezTo>
                                      <a:cubicBezTo>
                                        <a:pt x="569" y="132"/>
                                        <a:pt x="588" y="132"/>
                                        <a:pt x="597" y="134"/>
                                      </a:cubicBezTo>
                                      <a:cubicBezTo>
                                        <a:pt x="666" y="147"/>
                                        <a:pt x="725" y="210"/>
                                        <a:pt x="631" y="311"/>
                                      </a:cubicBezTo>
                                      <a:lnTo>
                                        <a:pt x="676" y="364"/>
                                      </a:ln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B36D2" id="Group 22" o:spid="_x0000_s1026" style="position:absolute;margin-left:177.85pt;margin-top:16.45pt;width:25.5pt;height:30.85pt;z-index:251722752;mso-width-relative:margin;mso-height-relative:margin" coordorigin="23634,7522" coordsize="625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">
                      <v:oval id="Oval 5" o:spid="_x0000_s1027" style="position:absolute;left:25000;top:7522;width:147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" filled="f" stroked="f"/>
                      <v:shape id="Freeform 35" o:spid="_x0000_s1028" style="position:absolute;left:23634;top:8776;width:6255;height:6747;visibility:visible;mso-wrap-style:square;v-text-anchor:top" coordsize="943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" path="m676,364v,,47,-22,78,-78c822,164,708,,519,27v,,-24,2,-71,13c384,55,309,79,262,98v-2,1,-4,2,-6,4l256,102c91,195,69,349,206,411v73,32,138,39,138,39l349,382c206,364,218,273,260,232v8,-8,19,-15,29,-22c305,236,323,267,340,301v30,60,42,81,42,81c386,601,321,644,232,631,134,617,38,517,38,517l,558c381,980,542,524,542,524v20,-38,90,57,48,204c557,841,427,984,427,984r67,38c943,649,610,331,588,312,583,281,568,200,552,132v17,,36,,45,2c666,147,725,210,631,311r45,53e" filled="f" stroked="f">
                        <v:path arrowok="t" o:connecttype="custom" o:connectlocs="448379,240300;500115,188807;344243,17824;297150,26407;173780,64696;169800,67337;169800,67337;136636,271328;228169,297074;231485,252183;172453,153158;191689,138635;225516,198709;253374,252183;153881,416564;25205,341305;0,368372;359499,345926;391336,480600;283221,649602;327661,674688;390010,205971;366132,87142;395979,88462;418531,205311;448379,240300" o:connectangles="0,0,0,0,0,0,0,0,0,0,0,0,0,0,0,0,0,0,0,0,0,0,0,0,0,0"/>
                      </v:shape>
                    </v:group>
                  </w:pict>
                </mc:Fallback>
              </mc:AlternateContent>
            </w:r>
            <w:r w:rsidR="000967F5"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F5B5E33" wp14:editId="02FAE6A4">
                      <wp:simplePos x="0" y="0"/>
                      <wp:positionH relativeFrom="column">
                        <wp:posOffset>1818417</wp:posOffset>
                      </wp:positionH>
                      <wp:positionV relativeFrom="paragraph">
                        <wp:posOffset>177800</wp:posOffset>
                      </wp:positionV>
                      <wp:extent cx="345440" cy="434340"/>
                      <wp:effectExtent l="0" t="0" r="0" b="3810"/>
                      <wp:wrapNone/>
                      <wp:docPr id="252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440" cy="434340"/>
                                <a:chOff x="371662" y="1425211"/>
                                <a:chExt cx="655638" cy="687387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253" name="Oval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374" y="1425211"/>
                                  <a:ext cx="176213" cy="17462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462" y="1906223"/>
                                  <a:ext cx="554038" cy="206375"/>
                                </a:xfrm>
                                <a:custGeom>
                                  <a:avLst/>
                                  <a:gdLst>
                                    <a:gd name="T0" fmla="*/ 717 w 835"/>
                                    <a:gd name="T1" fmla="*/ 0 h 314"/>
                                    <a:gd name="T2" fmla="*/ 625 w 835"/>
                                    <a:gd name="T3" fmla="*/ 32 h 314"/>
                                    <a:gd name="T4" fmla="*/ 625 w 835"/>
                                    <a:gd name="T5" fmla="*/ 32 h 314"/>
                                    <a:gd name="T6" fmla="*/ 418 w 835"/>
                                    <a:gd name="T7" fmla="*/ 115 h 314"/>
                                    <a:gd name="T8" fmla="*/ 211 w 835"/>
                                    <a:gd name="T9" fmla="*/ 32 h 314"/>
                                    <a:gd name="T10" fmla="*/ 211 w 835"/>
                                    <a:gd name="T11" fmla="*/ 32 h 314"/>
                                    <a:gd name="T12" fmla="*/ 118 w 835"/>
                                    <a:gd name="T13" fmla="*/ 0 h 314"/>
                                    <a:gd name="T14" fmla="*/ 18 w 835"/>
                                    <a:gd name="T15" fmla="*/ 118 h 314"/>
                                    <a:gd name="T16" fmla="*/ 197 w 835"/>
                                    <a:gd name="T17" fmla="*/ 224 h 314"/>
                                    <a:gd name="T18" fmla="*/ 78 w 835"/>
                                    <a:gd name="T19" fmla="*/ 259 h 314"/>
                                    <a:gd name="T20" fmla="*/ 113 w 835"/>
                                    <a:gd name="T21" fmla="*/ 314 h 314"/>
                                    <a:gd name="T22" fmla="*/ 418 w 835"/>
                                    <a:gd name="T23" fmla="*/ 276 h 314"/>
                                    <a:gd name="T24" fmla="*/ 722 w 835"/>
                                    <a:gd name="T25" fmla="*/ 314 h 314"/>
                                    <a:gd name="T26" fmla="*/ 757 w 835"/>
                                    <a:gd name="T27" fmla="*/ 259 h 314"/>
                                    <a:gd name="T28" fmla="*/ 639 w 835"/>
                                    <a:gd name="T29" fmla="*/ 224 h 314"/>
                                    <a:gd name="T30" fmla="*/ 817 w 835"/>
                                    <a:gd name="T31" fmla="*/ 118 h 314"/>
                                    <a:gd name="T32" fmla="*/ 717 w 835"/>
                                    <a:gd name="T33" fmla="*/ 0 h 3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35" h="314">
                                      <a:moveTo>
                                        <a:pt x="717" y="0"/>
                                      </a:moveTo>
                                      <a:cubicBezTo>
                                        <a:pt x="680" y="1"/>
                                        <a:pt x="656" y="17"/>
                                        <a:pt x="625" y="32"/>
                                      </a:cubicBezTo>
                                      <a:lnTo>
                                        <a:pt x="625" y="32"/>
                                      </a:lnTo>
                                      <a:cubicBezTo>
                                        <a:pt x="625" y="32"/>
                                        <a:pt x="505" y="115"/>
                                        <a:pt x="418" y="115"/>
                                      </a:cubicBezTo>
                                      <a:cubicBezTo>
                                        <a:pt x="331" y="115"/>
                                        <a:pt x="211" y="32"/>
                                        <a:pt x="211" y="32"/>
                                      </a:cubicBezTo>
                                      <a:lnTo>
                                        <a:pt x="211" y="32"/>
                                      </a:lnTo>
                                      <a:cubicBezTo>
                                        <a:pt x="180" y="17"/>
                                        <a:pt x="155" y="1"/>
                                        <a:pt x="118" y="0"/>
                                      </a:cubicBezTo>
                                      <a:cubicBezTo>
                                        <a:pt x="0" y="0"/>
                                        <a:pt x="5" y="92"/>
                                        <a:pt x="18" y="118"/>
                                      </a:cubicBezTo>
                                      <a:cubicBezTo>
                                        <a:pt x="39" y="160"/>
                                        <a:pt x="105" y="196"/>
                                        <a:pt x="197" y="224"/>
                                      </a:cubicBezTo>
                                      <a:cubicBezTo>
                                        <a:pt x="150" y="236"/>
                                        <a:pt x="108" y="247"/>
                                        <a:pt x="78" y="259"/>
                                      </a:cubicBezTo>
                                      <a:lnTo>
                                        <a:pt x="113" y="314"/>
                                      </a:lnTo>
                                      <a:cubicBezTo>
                                        <a:pt x="215" y="305"/>
                                        <a:pt x="320" y="293"/>
                                        <a:pt x="418" y="276"/>
                                      </a:cubicBezTo>
                                      <a:cubicBezTo>
                                        <a:pt x="515" y="293"/>
                                        <a:pt x="620" y="305"/>
                                        <a:pt x="722" y="314"/>
                                      </a:cubicBezTo>
                                      <a:lnTo>
                                        <a:pt x="757" y="259"/>
                                      </a:lnTo>
                                      <a:cubicBezTo>
                                        <a:pt x="727" y="247"/>
                                        <a:pt x="685" y="236"/>
                                        <a:pt x="639" y="224"/>
                                      </a:cubicBezTo>
                                      <a:cubicBezTo>
                                        <a:pt x="730" y="196"/>
                                        <a:pt x="796" y="160"/>
                                        <a:pt x="817" y="118"/>
                                      </a:cubicBezTo>
                                      <a:cubicBezTo>
                                        <a:pt x="830" y="92"/>
                                        <a:pt x="835" y="0"/>
                                        <a:pt x="71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1662" y="1626823"/>
                                  <a:ext cx="655638" cy="325438"/>
                                </a:xfrm>
                                <a:custGeom>
                                  <a:avLst/>
                                  <a:gdLst>
                                    <a:gd name="T0" fmla="*/ 822 w 989"/>
                                    <a:gd name="T1" fmla="*/ 306 h 493"/>
                                    <a:gd name="T2" fmla="*/ 681 w 989"/>
                                    <a:gd name="T3" fmla="*/ 29 h 493"/>
                                    <a:gd name="T4" fmla="*/ 495 w 989"/>
                                    <a:gd name="T5" fmla="*/ 12 h 493"/>
                                    <a:gd name="T6" fmla="*/ 308 w 989"/>
                                    <a:gd name="T7" fmla="*/ 29 h 493"/>
                                    <a:gd name="T8" fmla="*/ 167 w 989"/>
                                    <a:gd name="T9" fmla="*/ 306 h 493"/>
                                    <a:gd name="T10" fmla="*/ 0 w 989"/>
                                    <a:gd name="T11" fmla="*/ 363 h 493"/>
                                    <a:gd name="T12" fmla="*/ 30 w 989"/>
                                    <a:gd name="T13" fmla="*/ 417 h 493"/>
                                    <a:gd name="T14" fmla="*/ 233 w 989"/>
                                    <a:gd name="T15" fmla="*/ 379 h 493"/>
                                    <a:gd name="T16" fmla="*/ 329 w 989"/>
                                    <a:gd name="T17" fmla="*/ 272 h 493"/>
                                    <a:gd name="T18" fmla="*/ 348 w 989"/>
                                    <a:gd name="T19" fmla="*/ 453 h 493"/>
                                    <a:gd name="T20" fmla="*/ 495 w 989"/>
                                    <a:gd name="T21" fmla="*/ 493 h 493"/>
                                    <a:gd name="T22" fmla="*/ 641 w 989"/>
                                    <a:gd name="T23" fmla="*/ 453 h 493"/>
                                    <a:gd name="T24" fmla="*/ 660 w 989"/>
                                    <a:gd name="T25" fmla="*/ 272 h 493"/>
                                    <a:gd name="T26" fmla="*/ 756 w 989"/>
                                    <a:gd name="T27" fmla="*/ 379 h 493"/>
                                    <a:gd name="T28" fmla="*/ 959 w 989"/>
                                    <a:gd name="T29" fmla="*/ 417 h 493"/>
                                    <a:gd name="T30" fmla="*/ 989 w 989"/>
                                    <a:gd name="T31" fmla="*/ 363 h 493"/>
                                    <a:gd name="T32" fmla="*/ 822 w 989"/>
                                    <a:gd name="T33" fmla="*/ 306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89" h="493">
                                      <a:moveTo>
                                        <a:pt x="822" y="306"/>
                                      </a:moveTo>
                                      <a:cubicBezTo>
                                        <a:pt x="759" y="260"/>
                                        <a:pt x="743" y="72"/>
                                        <a:pt x="681" y="29"/>
                                      </a:cubicBezTo>
                                      <a:cubicBezTo>
                                        <a:pt x="641" y="0"/>
                                        <a:pt x="529" y="12"/>
                                        <a:pt x="495" y="12"/>
                                      </a:cubicBezTo>
                                      <a:cubicBezTo>
                                        <a:pt x="460" y="12"/>
                                        <a:pt x="348" y="0"/>
                                        <a:pt x="308" y="29"/>
                                      </a:cubicBezTo>
                                      <a:cubicBezTo>
                                        <a:pt x="246" y="72"/>
                                        <a:pt x="230" y="260"/>
                                        <a:pt x="167" y="306"/>
                                      </a:cubicBezTo>
                                      <a:cubicBezTo>
                                        <a:pt x="115" y="347"/>
                                        <a:pt x="0" y="363"/>
                                        <a:pt x="0" y="363"/>
                                      </a:cubicBezTo>
                                      <a:lnTo>
                                        <a:pt x="30" y="417"/>
                                      </a:lnTo>
                                      <a:cubicBezTo>
                                        <a:pt x="120" y="436"/>
                                        <a:pt x="181" y="407"/>
                                        <a:pt x="233" y="379"/>
                                      </a:cubicBezTo>
                                      <a:cubicBezTo>
                                        <a:pt x="282" y="352"/>
                                        <a:pt x="312" y="313"/>
                                        <a:pt x="329" y="272"/>
                                      </a:cubicBezTo>
                                      <a:cubicBezTo>
                                        <a:pt x="339" y="334"/>
                                        <a:pt x="345" y="406"/>
                                        <a:pt x="348" y="453"/>
                                      </a:cubicBezTo>
                                      <a:cubicBezTo>
                                        <a:pt x="381" y="472"/>
                                        <a:pt x="431" y="493"/>
                                        <a:pt x="495" y="493"/>
                                      </a:cubicBezTo>
                                      <a:cubicBezTo>
                                        <a:pt x="558" y="493"/>
                                        <a:pt x="608" y="472"/>
                                        <a:pt x="641" y="453"/>
                                      </a:cubicBezTo>
                                      <a:cubicBezTo>
                                        <a:pt x="644" y="406"/>
                                        <a:pt x="650" y="334"/>
                                        <a:pt x="660" y="272"/>
                                      </a:cubicBezTo>
                                      <a:cubicBezTo>
                                        <a:pt x="677" y="313"/>
                                        <a:pt x="707" y="352"/>
                                        <a:pt x="756" y="379"/>
                                      </a:cubicBezTo>
                                      <a:cubicBezTo>
                                        <a:pt x="808" y="407"/>
                                        <a:pt x="869" y="436"/>
                                        <a:pt x="959" y="417"/>
                                      </a:cubicBezTo>
                                      <a:lnTo>
                                        <a:pt x="989" y="363"/>
                                      </a:lnTo>
                                      <a:cubicBezTo>
                                        <a:pt x="989" y="363"/>
                                        <a:pt x="874" y="347"/>
                                        <a:pt x="822" y="30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CBF3A" id="Group 33" o:spid="_x0000_s1026" style="position:absolute;margin-left:143.2pt;margin-top:14pt;width:27.2pt;height:34.2pt;z-index:251725824;mso-width-relative:margin;mso-height-relative:margin" coordorigin="3716,14252" coordsize="6556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">
                      <v:oval id="Oval 253" o:spid="_x0000_s1027" style="position:absolute;left:6113;top:14252;width:17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rA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CVFUrAxQAAANwAAAAP&#10;AAAAAAAAAAAAAAAAAAcCAABkcnMvZG93bnJldi54bWxQSwUGAAAAAAMAAwC3AAAA+QIAAAAA&#10;" filled="f" stroked="f"/>
                      <v:shape id="Freeform 43" o:spid="_x0000_s1028" style="position:absolute;left:4224;top:19062;width:5541;height:2063;visibility:visible;mso-wrap-style:square;v-text-anchor:top" coordsize="83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" path="m717,c680,1,656,17,625,32r,c625,32,505,115,418,115,331,115,211,32,211,32r,c180,17,155,1,118,,,,5,92,18,118v21,42,87,78,179,106c150,236,108,247,78,259r35,55c215,305,320,293,418,276v97,17,202,29,304,38l757,259c727,247,685,236,639,224,730,196,796,160,817,118,830,92,835,,717,e" filled="f" stroked="f">
                        <v:path arrowok="t" o:connecttype="custom" o:connectlocs="475743,0;414699,21032;414699,21032;277351,75583;140002,21032;140002,21032;78295,0;11943,77555;130713,147223;51754,170227;74978,206375;277351,181400;479060,206375;502284,170227;423988,147223;542095,77555;475743,0" o:connectangles="0,0,0,0,0,0,0,0,0,0,0,0,0,0,0,0,0"/>
                      </v:shape>
                      <v:shape id="Freeform 44" o:spid="_x0000_s1029" style="position:absolute;left:3716;top:16268;width:6557;height:3254;visibility:visible;mso-wrap-style:square;v-text-anchor:top" coordsize="98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" path="m822,306c759,260,743,72,681,29,641,,529,12,495,12,460,12,348,,308,29,246,72,230,260,167,306,115,347,,363,,363r30,54c120,436,181,407,233,379v49,-27,79,-66,96,-107c339,334,345,406,348,453v33,19,83,40,147,40c558,493,608,472,641,453v3,-47,9,-119,19,-181c677,313,707,352,756,379v52,28,113,57,203,38l989,363v,,-115,-16,-167,-57e" filled="f" stroked="f">
                        <v:path arrowok="t" o:connecttype="custom" o:connectlocs="544929,201996;451455,19143;328150,7921;204183,19143;110709,201996;0,239623;19888,275269;154463,250185;218104,179552;230700,299033;328150,325438;424938,299033;437534,179552;501175,250185;635750,275269;655638,239623;544929,201996" o:connectangles="0,0,0,0,0,0,0,0,0,0,0,0,0,0,0,0,0"/>
                      </v:shape>
                    </v:group>
                  </w:pict>
                </mc:Fallback>
              </mc:AlternateContent>
            </w:r>
            <w:r w:rsidR="000967F5"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CE5023F" wp14:editId="4230EC41">
                      <wp:simplePos x="0" y="0"/>
                      <wp:positionH relativeFrom="column">
                        <wp:posOffset>1313592</wp:posOffset>
                      </wp:positionH>
                      <wp:positionV relativeFrom="paragraph">
                        <wp:posOffset>186690</wp:posOffset>
                      </wp:positionV>
                      <wp:extent cx="443230" cy="418465"/>
                      <wp:effectExtent l="0" t="0" r="0" b="635"/>
                      <wp:wrapNone/>
                      <wp:docPr id="247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230" cy="418465"/>
                                <a:chOff x="3847687" y="101372"/>
                                <a:chExt cx="812800" cy="681038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248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7687" y="453797"/>
                                  <a:ext cx="328613" cy="328613"/>
                                </a:xfrm>
                                <a:custGeom>
                                  <a:avLst/>
                                  <a:gdLst>
                                    <a:gd name="T0" fmla="*/ 249 w 498"/>
                                    <a:gd name="T1" fmla="*/ 400 h 499"/>
                                    <a:gd name="T2" fmla="*/ 99 w 498"/>
                                    <a:gd name="T3" fmla="*/ 250 h 499"/>
                                    <a:gd name="T4" fmla="*/ 249 w 498"/>
                                    <a:gd name="T5" fmla="*/ 99 h 499"/>
                                    <a:gd name="T6" fmla="*/ 399 w 498"/>
                                    <a:gd name="T7" fmla="*/ 250 h 499"/>
                                    <a:gd name="T8" fmla="*/ 249 w 498"/>
                                    <a:gd name="T9" fmla="*/ 400 h 499"/>
                                    <a:gd name="T10" fmla="*/ 249 w 498"/>
                                    <a:gd name="T11" fmla="*/ 0 h 499"/>
                                    <a:gd name="T12" fmla="*/ 0 w 498"/>
                                    <a:gd name="T13" fmla="*/ 250 h 499"/>
                                    <a:gd name="T14" fmla="*/ 249 w 498"/>
                                    <a:gd name="T15" fmla="*/ 499 h 499"/>
                                    <a:gd name="T16" fmla="*/ 498 w 498"/>
                                    <a:gd name="T17" fmla="*/ 250 h 499"/>
                                    <a:gd name="T18" fmla="*/ 249 w 498"/>
                                    <a:gd name="T19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98" h="499">
                                      <a:moveTo>
                                        <a:pt x="249" y="400"/>
                                      </a:moveTo>
                                      <a:cubicBezTo>
                                        <a:pt x="166" y="400"/>
                                        <a:pt x="99" y="333"/>
                                        <a:pt x="99" y="250"/>
                                      </a:cubicBezTo>
                                      <a:cubicBezTo>
                                        <a:pt x="99" y="167"/>
                                        <a:pt x="166" y="99"/>
                                        <a:pt x="249" y="99"/>
                                      </a:cubicBezTo>
                                      <a:cubicBezTo>
                                        <a:pt x="332" y="99"/>
                                        <a:pt x="399" y="167"/>
                                        <a:pt x="399" y="250"/>
                                      </a:cubicBezTo>
                                      <a:cubicBezTo>
                                        <a:pt x="399" y="333"/>
                                        <a:pt x="332" y="400"/>
                                        <a:pt x="249" y="400"/>
                                      </a:cubicBezTo>
                                      <a:close/>
                                      <a:moveTo>
                                        <a:pt x="249" y="0"/>
                                      </a:moveTo>
                                      <a:cubicBezTo>
                                        <a:pt x="112" y="0"/>
                                        <a:pt x="0" y="112"/>
                                        <a:pt x="0" y="250"/>
                                      </a:cubicBezTo>
                                      <a:cubicBezTo>
                                        <a:pt x="0" y="387"/>
                                        <a:pt x="112" y="499"/>
                                        <a:pt x="249" y="499"/>
                                      </a:cubicBezTo>
                                      <a:cubicBezTo>
                                        <a:pt x="387" y="499"/>
                                        <a:pt x="498" y="387"/>
                                        <a:pt x="498" y="250"/>
                                      </a:cubicBezTo>
                                      <a:cubicBezTo>
                                        <a:pt x="498" y="112"/>
                                        <a:pt x="387" y="0"/>
                                        <a:pt x="2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30287" y="453797"/>
                                  <a:ext cx="330200" cy="328613"/>
                                </a:xfrm>
                                <a:custGeom>
                                  <a:avLst/>
                                  <a:gdLst>
                                    <a:gd name="T0" fmla="*/ 249 w 499"/>
                                    <a:gd name="T1" fmla="*/ 400 h 499"/>
                                    <a:gd name="T2" fmla="*/ 99 w 499"/>
                                    <a:gd name="T3" fmla="*/ 250 h 499"/>
                                    <a:gd name="T4" fmla="*/ 249 w 499"/>
                                    <a:gd name="T5" fmla="*/ 99 h 499"/>
                                    <a:gd name="T6" fmla="*/ 400 w 499"/>
                                    <a:gd name="T7" fmla="*/ 250 h 499"/>
                                    <a:gd name="T8" fmla="*/ 249 w 499"/>
                                    <a:gd name="T9" fmla="*/ 400 h 499"/>
                                    <a:gd name="T10" fmla="*/ 249 w 499"/>
                                    <a:gd name="T11" fmla="*/ 0 h 499"/>
                                    <a:gd name="T12" fmla="*/ 0 w 499"/>
                                    <a:gd name="T13" fmla="*/ 250 h 499"/>
                                    <a:gd name="T14" fmla="*/ 249 w 499"/>
                                    <a:gd name="T15" fmla="*/ 499 h 499"/>
                                    <a:gd name="T16" fmla="*/ 499 w 499"/>
                                    <a:gd name="T17" fmla="*/ 250 h 499"/>
                                    <a:gd name="T18" fmla="*/ 249 w 499"/>
                                    <a:gd name="T19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99" h="499">
                                      <a:moveTo>
                                        <a:pt x="249" y="400"/>
                                      </a:moveTo>
                                      <a:cubicBezTo>
                                        <a:pt x="167" y="400"/>
                                        <a:pt x="99" y="333"/>
                                        <a:pt x="99" y="250"/>
                                      </a:cubicBezTo>
                                      <a:cubicBezTo>
                                        <a:pt x="99" y="167"/>
                                        <a:pt x="167" y="99"/>
                                        <a:pt x="249" y="99"/>
                                      </a:cubicBezTo>
                                      <a:cubicBezTo>
                                        <a:pt x="332" y="99"/>
                                        <a:pt x="400" y="167"/>
                                        <a:pt x="400" y="250"/>
                                      </a:cubicBezTo>
                                      <a:cubicBezTo>
                                        <a:pt x="400" y="333"/>
                                        <a:pt x="332" y="400"/>
                                        <a:pt x="249" y="400"/>
                                      </a:cubicBezTo>
                                      <a:close/>
                                      <a:moveTo>
                                        <a:pt x="249" y="0"/>
                                      </a:moveTo>
                                      <a:cubicBezTo>
                                        <a:pt x="112" y="0"/>
                                        <a:pt x="0" y="112"/>
                                        <a:pt x="0" y="250"/>
                                      </a:cubicBezTo>
                                      <a:cubicBezTo>
                                        <a:pt x="0" y="387"/>
                                        <a:pt x="112" y="499"/>
                                        <a:pt x="249" y="499"/>
                                      </a:cubicBezTo>
                                      <a:cubicBezTo>
                                        <a:pt x="387" y="499"/>
                                        <a:pt x="499" y="387"/>
                                        <a:pt x="499" y="250"/>
                                      </a:cubicBezTo>
                                      <a:cubicBezTo>
                                        <a:pt x="499" y="112"/>
                                        <a:pt x="387" y="0"/>
                                        <a:pt x="2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1237" y="101372"/>
                                  <a:ext cx="153988" cy="153988"/>
                                </a:xfrm>
                                <a:custGeom>
                                  <a:avLst/>
                                  <a:gdLst>
                                    <a:gd name="T0" fmla="*/ 61 w 233"/>
                                    <a:gd name="T1" fmla="*/ 202 h 233"/>
                                    <a:gd name="T2" fmla="*/ 203 w 233"/>
                                    <a:gd name="T3" fmla="*/ 171 h 233"/>
                                    <a:gd name="T4" fmla="*/ 171 w 233"/>
                                    <a:gd name="T5" fmla="*/ 30 h 233"/>
                                    <a:gd name="T6" fmla="*/ 30 w 233"/>
                                    <a:gd name="T7" fmla="*/ 61 h 233"/>
                                    <a:gd name="T8" fmla="*/ 61 w 233"/>
                                    <a:gd name="T9" fmla="*/ 202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3" h="233">
                                      <a:moveTo>
                                        <a:pt x="61" y="202"/>
                                      </a:moveTo>
                                      <a:cubicBezTo>
                                        <a:pt x="109" y="233"/>
                                        <a:pt x="172" y="219"/>
                                        <a:pt x="203" y="171"/>
                                      </a:cubicBezTo>
                                      <a:cubicBezTo>
                                        <a:pt x="233" y="123"/>
                                        <a:pt x="219" y="60"/>
                                        <a:pt x="171" y="30"/>
                                      </a:cubicBezTo>
                                      <a:cubicBezTo>
                                        <a:pt x="124" y="0"/>
                                        <a:pt x="60" y="14"/>
                                        <a:pt x="30" y="61"/>
                                      </a:cubicBezTo>
                                      <a:cubicBezTo>
                                        <a:pt x="0" y="109"/>
                                        <a:pt x="14" y="172"/>
                                        <a:pt x="61" y="20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7875" y="199797"/>
                                  <a:ext cx="425450" cy="504825"/>
                                </a:xfrm>
                                <a:custGeom>
                                  <a:avLst/>
                                  <a:gdLst>
                                    <a:gd name="T0" fmla="*/ 333 w 644"/>
                                    <a:gd name="T1" fmla="*/ 232 h 764"/>
                                    <a:gd name="T2" fmla="*/ 364 w 644"/>
                                    <a:gd name="T3" fmla="*/ 281 h 764"/>
                                    <a:gd name="T4" fmla="*/ 414 w 644"/>
                                    <a:gd name="T5" fmla="*/ 322 h 764"/>
                                    <a:gd name="T6" fmla="*/ 613 w 644"/>
                                    <a:gd name="T7" fmla="*/ 333 h 764"/>
                                    <a:gd name="T8" fmla="*/ 644 w 644"/>
                                    <a:gd name="T9" fmla="*/ 281 h 764"/>
                                    <a:gd name="T10" fmla="*/ 476 w 644"/>
                                    <a:gd name="T11" fmla="*/ 250 h 764"/>
                                    <a:gd name="T12" fmla="*/ 422 w 644"/>
                                    <a:gd name="T13" fmla="*/ 168 h 764"/>
                                    <a:gd name="T14" fmla="*/ 422 w 644"/>
                                    <a:gd name="T15" fmla="*/ 168 h 764"/>
                                    <a:gd name="T16" fmla="*/ 393 w 644"/>
                                    <a:gd name="T17" fmla="*/ 85 h 764"/>
                                    <a:gd name="T18" fmla="*/ 339 w 644"/>
                                    <a:gd name="T19" fmla="*/ 18 h 764"/>
                                    <a:gd name="T20" fmla="*/ 280 w 644"/>
                                    <a:gd name="T21" fmla="*/ 23 h 764"/>
                                    <a:gd name="T22" fmla="*/ 69 w 644"/>
                                    <a:gd name="T23" fmla="*/ 218 h 764"/>
                                    <a:gd name="T24" fmla="*/ 69 w 644"/>
                                    <a:gd name="T25" fmla="*/ 218 h 764"/>
                                    <a:gd name="T26" fmla="*/ 29 w 644"/>
                                    <a:gd name="T27" fmla="*/ 345 h 764"/>
                                    <a:gd name="T28" fmla="*/ 205 w 644"/>
                                    <a:gd name="T29" fmla="*/ 460 h 764"/>
                                    <a:gd name="T30" fmla="*/ 164 w 644"/>
                                    <a:gd name="T31" fmla="*/ 764 h 764"/>
                                    <a:gd name="T32" fmla="*/ 234 w 644"/>
                                    <a:gd name="T33" fmla="*/ 764 h 764"/>
                                    <a:gd name="T34" fmla="*/ 364 w 644"/>
                                    <a:gd name="T35" fmla="*/ 487 h 764"/>
                                    <a:gd name="T36" fmla="*/ 218 w 644"/>
                                    <a:gd name="T37" fmla="*/ 301 h 764"/>
                                    <a:gd name="T38" fmla="*/ 315 w 644"/>
                                    <a:gd name="T39" fmla="*/ 240 h 764"/>
                                    <a:gd name="T40" fmla="*/ 333 w 644"/>
                                    <a:gd name="T41" fmla="*/ 232 h 7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644" h="764">
                                      <a:moveTo>
                                        <a:pt x="333" y="232"/>
                                      </a:moveTo>
                                      <a:lnTo>
                                        <a:pt x="364" y="281"/>
                                      </a:lnTo>
                                      <a:cubicBezTo>
                                        <a:pt x="374" y="299"/>
                                        <a:pt x="396" y="314"/>
                                        <a:pt x="414" y="322"/>
                                      </a:cubicBezTo>
                                      <a:lnTo>
                                        <a:pt x="613" y="333"/>
                                      </a:lnTo>
                                      <a:lnTo>
                                        <a:pt x="644" y="281"/>
                                      </a:lnTo>
                                      <a:cubicBezTo>
                                        <a:pt x="644" y="281"/>
                                        <a:pt x="554" y="263"/>
                                        <a:pt x="476" y="250"/>
                                      </a:cubicBezTo>
                                      <a:cubicBezTo>
                                        <a:pt x="444" y="245"/>
                                        <a:pt x="432" y="197"/>
                                        <a:pt x="422" y="168"/>
                                      </a:cubicBezTo>
                                      <a:cubicBezTo>
                                        <a:pt x="422" y="168"/>
                                        <a:pt x="422" y="168"/>
                                        <a:pt x="422" y="168"/>
                                      </a:cubicBezTo>
                                      <a:cubicBezTo>
                                        <a:pt x="414" y="140"/>
                                        <a:pt x="400" y="96"/>
                                        <a:pt x="393" y="85"/>
                                      </a:cubicBezTo>
                                      <a:cubicBezTo>
                                        <a:pt x="381" y="68"/>
                                        <a:pt x="366" y="52"/>
                                        <a:pt x="339" y="18"/>
                                      </a:cubicBezTo>
                                      <a:cubicBezTo>
                                        <a:pt x="321" y="0"/>
                                        <a:pt x="295" y="13"/>
                                        <a:pt x="280" y="23"/>
                                      </a:cubicBezTo>
                                      <a:cubicBezTo>
                                        <a:pt x="203" y="80"/>
                                        <a:pt x="96" y="190"/>
                                        <a:pt x="69" y="218"/>
                                      </a:cubicBezTo>
                                      <a:lnTo>
                                        <a:pt x="69" y="218"/>
                                      </a:lnTo>
                                      <a:cubicBezTo>
                                        <a:pt x="43" y="242"/>
                                        <a:pt x="0" y="298"/>
                                        <a:pt x="29" y="345"/>
                                      </a:cubicBezTo>
                                      <a:cubicBezTo>
                                        <a:pt x="63" y="400"/>
                                        <a:pt x="145" y="418"/>
                                        <a:pt x="205" y="460"/>
                                      </a:cubicBezTo>
                                      <a:cubicBezTo>
                                        <a:pt x="320" y="542"/>
                                        <a:pt x="164" y="764"/>
                                        <a:pt x="164" y="764"/>
                                      </a:cubicBezTo>
                                      <a:lnTo>
                                        <a:pt x="234" y="764"/>
                                      </a:lnTo>
                                      <a:cubicBezTo>
                                        <a:pt x="234" y="764"/>
                                        <a:pt x="381" y="593"/>
                                        <a:pt x="364" y="487"/>
                                      </a:cubicBezTo>
                                      <a:cubicBezTo>
                                        <a:pt x="349" y="398"/>
                                        <a:pt x="280" y="338"/>
                                        <a:pt x="218" y="301"/>
                                      </a:cubicBezTo>
                                      <a:cubicBezTo>
                                        <a:pt x="247" y="281"/>
                                        <a:pt x="286" y="256"/>
                                        <a:pt x="315" y="240"/>
                                      </a:cubicBezTo>
                                      <a:cubicBezTo>
                                        <a:pt x="321" y="237"/>
                                        <a:pt x="327" y="234"/>
                                        <a:pt x="333" y="23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700D05" id="Group 28" o:spid="_x0000_s1026" style="position:absolute;margin-left:103.45pt;margin-top:14.7pt;width:34.9pt;height:32.95pt;z-index:251724800;mso-width-relative:margin;mso-height-relative:margin" coordorigin="38476,1013" coordsize="8128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">
                      <v:shape id="Freeform 38" o:spid="_x0000_s1027" style="position:absolute;left:38476;top:4537;width:3287;height:3287;visibility:visible;mso-wrap-style:square;v-text-anchor:top" coordsize="49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" path="m249,400c166,400,99,333,99,250,99,167,166,99,249,99v83,,150,68,150,151c399,333,332,400,249,400xm249,c112,,,112,,250,,387,112,499,249,499v138,,249,-112,249,-249c498,112,387,,249,xe" filled="f" stroked="f">
                        <v:path arrowok="t" o:connecttype="custom" o:connectlocs="164307,263417;65327,164636;164307,65196;263286,164636;164307,263417;164307,0;0,164636;164307,328613;328613,164636;164307,0" o:connectangles="0,0,0,0,0,0,0,0,0,0"/>
                        <o:lock v:ext="edit" verticies="t"/>
                      </v:shape>
                      <v:shape id="Freeform 39" o:spid="_x0000_s1028" style="position:absolute;left:43302;top:4537;width:3302;height:3287;visibility:visible;mso-wrap-style:square;v-text-anchor:top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" path="m249,400c167,400,99,333,99,250,99,167,167,99,249,99v83,,151,68,151,151c400,333,332,400,249,400xm249,c112,,,112,,250,,387,112,499,249,499v138,,250,-112,250,-249c499,112,387,,249,xe" filled="f" stroked="f">
                        <v:path arrowok="t" o:connecttype="custom" o:connectlocs="164769,263417;65511,164636;164769,65196;264689,164636;164769,263417;164769,0;0,164636;164769,328613;330200,164636;164769,0" o:connectangles="0,0,0,0,0,0,0,0,0,0"/>
                        <o:lock v:ext="edit" verticies="t"/>
                      </v:shape>
                      <v:shape id="Freeform 40" o:spid="_x0000_s1029" style="position:absolute;left:43112;top:1013;width:1540;height:1540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" path="m61,202v48,31,111,17,142,-31c233,123,219,60,171,30,124,,60,14,30,61,,109,14,172,61,202e" filled="f" stroked="f">
                        <v:path arrowok="t" o:connecttype="custom" o:connectlocs="40314,133500;134161,113013;113013,19827;19827,40314;40314,133500" o:connectangles="0,0,0,0,0"/>
                      </v:shape>
                      <v:shape id="Freeform 41" o:spid="_x0000_s1030" style="position:absolute;left:40778;top:1997;width:4255;height:5049;visibility:visible;mso-wrap-style:square;v-text-anchor:top" coordsize="64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" path="m333,232r31,49c374,299,396,314,414,322r199,11l644,281v,,-90,-18,-168,-31c444,245,432,197,422,168v,,,,,c414,140,400,96,393,85,381,68,366,52,339,18,321,,295,13,280,23,203,80,96,190,69,218r,c43,242,,298,29,345v34,55,116,73,176,115c320,542,164,764,164,764r70,c234,764,381,593,364,487,349,398,280,338,218,301v29,-20,68,-45,97,-61c321,237,327,234,333,232e" filled="f" stroked="f">
                        <v:path arrowok="t" o:connecttype="custom" o:connectlocs="219992,153298;240472,185675;273504,212767;404970,220035;425450,185675;314463,165191;278789,111009;278789,111009;259630,56165;223956,11894;184978,15198;45584,144047;45584,144047;19158,227964;135431,303952;108344,504825;154589,504825;240472,321793;144019,198890;208101,158584;219992,153298" o:connectangles="0,0,0,0,0,0,0,0,0,0,0,0,0,0,0,0,0,0,0,0,0"/>
                      </v:shape>
                    </v:group>
                  </w:pict>
                </mc:Fallback>
              </mc:AlternateContent>
            </w:r>
            <w:r w:rsidR="000967F5"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5882C1A" wp14:editId="738A8975">
                      <wp:simplePos x="0" y="0"/>
                      <wp:positionH relativeFrom="column">
                        <wp:posOffset>820832</wp:posOffset>
                      </wp:positionH>
                      <wp:positionV relativeFrom="paragraph">
                        <wp:posOffset>222250</wp:posOffset>
                      </wp:positionV>
                      <wp:extent cx="410845" cy="379095"/>
                      <wp:effectExtent l="0" t="0" r="8255" b="1905"/>
                      <wp:wrapNone/>
                      <wp:docPr id="256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845" cy="379095"/>
                                <a:chOff x="0" y="0"/>
                                <a:chExt cx="812800" cy="544513"/>
                              </a:xfrm>
                              <a:solidFill>
                                <a:srgbClr val="002060"/>
                              </a:solidFill>
                            </wpg:grpSpPr>
                            <wpg:grpSp>
                              <wpg:cNvPr id="257" name="Group 25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38112" y="0"/>
                                  <a:ext cx="671513" cy="425450"/>
                                  <a:chOff x="138112" y="0"/>
                                  <a:chExt cx="671513" cy="425450"/>
                                </a:xfrm>
                                <a:grpFill/>
                              </wpg:grpSpPr>
                              <wps:wsp>
                                <wps:cNvPr id="258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312" y="7937"/>
                                    <a:ext cx="214313" cy="214313"/>
                                  </a:xfrm>
                                  <a:custGeom>
                                    <a:avLst/>
                                    <a:gdLst>
                                      <a:gd name="T0" fmla="*/ 90 w 325"/>
                                      <a:gd name="T1" fmla="*/ 285 h 325"/>
                                      <a:gd name="T2" fmla="*/ 285 w 325"/>
                                      <a:gd name="T3" fmla="*/ 235 h 325"/>
                                      <a:gd name="T4" fmla="*/ 235 w 325"/>
                                      <a:gd name="T5" fmla="*/ 40 h 325"/>
                                      <a:gd name="T6" fmla="*/ 40 w 325"/>
                                      <a:gd name="T7" fmla="*/ 90 h 325"/>
                                      <a:gd name="T8" fmla="*/ 90 w 325"/>
                                      <a:gd name="T9" fmla="*/ 285 h 3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5" h="325">
                                        <a:moveTo>
                                          <a:pt x="90" y="285"/>
                                        </a:moveTo>
                                        <a:cubicBezTo>
                                          <a:pt x="157" y="325"/>
                                          <a:pt x="245" y="302"/>
                                          <a:pt x="285" y="235"/>
                                        </a:cubicBezTo>
                                        <a:cubicBezTo>
                                          <a:pt x="325" y="167"/>
                                          <a:pt x="302" y="80"/>
                                          <a:pt x="235" y="40"/>
                                        </a:cubicBezTo>
                                        <a:cubicBezTo>
                                          <a:pt x="167" y="0"/>
                                          <a:pt x="80" y="22"/>
                                          <a:pt x="40" y="90"/>
                                        </a:cubicBezTo>
                                        <a:cubicBezTo>
                                          <a:pt x="0" y="158"/>
                                          <a:pt x="22" y="245"/>
                                          <a:pt x="90" y="2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112" y="0"/>
                                    <a:ext cx="517525" cy="425450"/>
                                  </a:xfrm>
                                  <a:custGeom>
                                    <a:avLst/>
                                    <a:gdLst>
                                      <a:gd name="T0" fmla="*/ 334 w 781"/>
                                      <a:gd name="T1" fmla="*/ 158 h 645"/>
                                      <a:gd name="T2" fmla="*/ 441 w 781"/>
                                      <a:gd name="T3" fmla="*/ 232 h 645"/>
                                      <a:gd name="T4" fmla="*/ 16 w 781"/>
                                      <a:gd name="T5" fmla="*/ 558 h 645"/>
                                      <a:gd name="T6" fmla="*/ 130 w 781"/>
                                      <a:gd name="T7" fmla="*/ 641 h 645"/>
                                      <a:gd name="T8" fmla="*/ 340 w 781"/>
                                      <a:gd name="T9" fmla="*/ 597 h 645"/>
                                      <a:gd name="T10" fmla="*/ 704 w 781"/>
                                      <a:gd name="T11" fmla="*/ 503 h 645"/>
                                      <a:gd name="T12" fmla="*/ 744 w 781"/>
                                      <a:gd name="T13" fmla="*/ 474 h 645"/>
                                      <a:gd name="T14" fmla="*/ 774 w 781"/>
                                      <a:gd name="T15" fmla="*/ 425 h 645"/>
                                      <a:gd name="T16" fmla="*/ 726 w 781"/>
                                      <a:gd name="T17" fmla="*/ 346 h 645"/>
                                      <a:gd name="T18" fmla="*/ 726 w 781"/>
                                      <a:gd name="T19" fmla="*/ 346 h 645"/>
                                      <a:gd name="T20" fmla="*/ 469 w 781"/>
                                      <a:gd name="T21" fmla="*/ 71 h 645"/>
                                      <a:gd name="T22" fmla="*/ 39 w 781"/>
                                      <a:gd name="T23" fmla="*/ 49 h 645"/>
                                      <a:gd name="T24" fmla="*/ 0 w 781"/>
                                      <a:gd name="T25" fmla="*/ 132 h 645"/>
                                      <a:gd name="T26" fmla="*/ 334 w 781"/>
                                      <a:gd name="T27" fmla="*/ 158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781" h="645">
                                        <a:moveTo>
                                          <a:pt x="334" y="158"/>
                                        </a:moveTo>
                                        <a:cubicBezTo>
                                          <a:pt x="377" y="172"/>
                                          <a:pt x="413" y="201"/>
                                          <a:pt x="441" y="232"/>
                                        </a:cubicBezTo>
                                        <a:lnTo>
                                          <a:pt x="16" y="558"/>
                                        </a:lnTo>
                                        <a:cubicBezTo>
                                          <a:pt x="16" y="558"/>
                                          <a:pt x="42" y="625"/>
                                          <a:pt x="130" y="641"/>
                                        </a:cubicBezTo>
                                        <a:cubicBezTo>
                                          <a:pt x="193" y="645"/>
                                          <a:pt x="264" y="635"/>
                                          <a:pt x="340" y="597"/>
                                        </a:cubicBezTo>
                                        <a:cubicBezTo>
                                          <a:pt x="469" y="533"/>
                                          <a:pt x="579" y="488"/>
                                          <a:pt x="704" y="503"/>
                                        </a:cubicBezTo>
                                        <a:lnTo>
                                          <a:pt x="744" y="474"/>
                                        </a:lnTo>
                                        <a:cubicBezTo>
                                          <a:pt x="744" y="474"/>
                                          <a:pt x="781" y="449"/>
                                          <a:pt x="774" y="425"/>
                                        </a:cubicBezTo>
                                        <a:cubicBezTo>
                                          <a:pt x="767" y="404"/>
                                          <a:pt x="726" y="346"/>
                                          <a:pt x="726" y="346"/>
                                        </a:cubicBezTo>
                                        <a:lnTo>
                                          <a:pt x="726" y="346"/>
                                        </a:lnTo>
                                        <a:cubicBezTo>
                                          <a:pt x="691" y="287"/>
                                          <a:pt x="587" y="127"/>
                                          <a:pt x="469" y="71"/>
                                        </a:cubicBezTo>
                                        <a:cubicBezTo>
                                          <a:pt x="324" y="0"/>
                                          <a:pt x="39" y="49"/>
                                          <a:pt x="39" y="49"/>
                                        </a:cubicBezTo>
                                        <a:lnTo>
                                          <a:pt x="0" y="132"/>
                                        </a:lnTo>
                                        <a:cubicBezTo>
                                          <a:pt x="0" y="132"/>
                                          <a:pt x="235" y="125"/>
                                          <a:pt x="334" y="158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60" name="Freeform 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330200"/>
                                  <a:ext cx="812800" cy="214313"/>
                                </a:xfrm>
                                <a:custGeom>
                                  <a:avLst/>
                                  <a:gdLst>
                                    <a:gd name="T0" fmla="*/ 1198 w 1229"/>
                                    <a:gd name="T1" fmla="*/ 200 h 324"/>
                                    <a:gd name="T2" fmla="*/ 550 w 1229"/>
                                    <a:gd name="T3" fmla="*/ 163 h 324"/>
                                    <a:gd name="T4" fmla="*/ 103 w 1229"/>
                                    <a:gd name="T5" fmla="*/ 113 h 324"/>
                                    <a:gd name="T6" fmla="*/ 21 w 1229"/>
                                    <a:gd name="T7" fmla="*/ 118 h 324"/>
                                    <a:gd name="T8" fmla="*/ 26 w 1229"/>
                                    <a:gd name="T9" fmla="*/ 200 h 324"/>
                                    <a:gd name="T10" fmla="*/ 367 w 1229"/>
                                    <a:gd name="T11" fmla="*/ 324 h 324"/>
                                    <a:gd name="T12" fmla="*/ 601 w 1229"/>
                                    <a:gd name="T13" fmla="*/ 267 h 324"/>
                                    <a:gd name="T14" fmla="*/ 1129 w 1229"/>
                                    <a:gd name="T15" fmla="*/ 293 h 324"/>
                                    <a:gd name="T16" fmla="*/ 1210 w 1229"/>
                                    <a:gd name="T17" fmla="*/ 281 h 324"/>
                                    <a:gd name="T18" fmla="*/ 1198 w 1229"/>
                                    <a:gd name="T19" fmla="*/ 20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29" h="324">
                                      <a:moveTo>
                                        <a:pt x="1198" y="200"/>
                                      </a:moveTo>
                                      <a:cubicBezTo>
                                        <a:pt x="930" y="0"/>
                                        <a:pt x="767" y="56"/>
                                        <a:pt x="550" y="163"/>
                                      </a:cubicBezTo>
                                      <a:cubicBezTo>
                                        <a:pt x="305" y="284"/>
                                        <a:pt x="111" y="120"/>
                                        <a:pt x="103" y="113"/>
                                      </a:cubicBezTo>
                                      <a:cubicBezTo>
                                        <a:pt x="79" y="92"/>
                                        <a:pt x="42" y="94"/>
                                        <a:pt x="21" y="118"/>
                                      </a:cubicBezTo>
                                      <a:cubicBezTo>
                                        <a:pt x="0" y="142"/>
                                        <a:pt x="2" y="179"/>
                                        <a:pt x="26" y="200"/>
                                      </a:cubicBezTo>
                                      <a:cubicBezTo>
                                        <a:pt x="34" y="207"/>
                                        <a:pt x="170" y="324"/>
                                        <a:pt x="367" y="324"/>
                                      </a:cubicBezTo>
                                      <a:cubicBezTo>
                                        <a:pt x="438" y="324"/>
                                        <a:pt x="517" y="309"/>
                                        <a:pt x="601" y="267"/>
                                      </a:cubicBezTo>
                                      <a:cubicBezTo>
                                        <a:pt x="796" y="171"/>
                                        <a:pt x="908" y="128"/>
                                        <a:pt x="1129" y="293"/>
                                      </a:cubicBezTo>
                                      <a:cubicBezTo>
                                        <a:pt x="1155" y="312"/>
                                        <a:pt x="1191" y="307"/>
                                        <a:pt x="1210" y="281"/>
                                      </a:cubicBezTo>
                                      <a:cubicBezTo>
                                        <a:pt x="1229" y="255"/>
                                        <a:pt x="1224" y="219"/>
                                        <a:pt x="1198" y="2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7BFCB" id="Group 37" o:spid="_x0000_s1026" style="position:absolute;margin-left:64.65pt;margin-top:17.5pt;width:32.35pt;height:29.85pt;z-index:251726848;mso-width-relative:margin;mso-height-relative:margin" coordsize="8128,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">
                      <v:group id="Group 257" o:spid="_x0000_s1027" style="position:absolute;left:1381;width:6715;height:4254" coordorigin="1381" coordsize="6715,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o:lock v:ext="edit" aspectratio="t"/>
                        <v:shape id="Freeform 45" o:spid="_x0000_s1028" style="position:absolute;left:5953;top:79;width:2143;height:2143;visibility:visible;mso-wrap-style:square;v-text-anchor:top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" path="m90,285v67,40,155,17,195,-50c325,167,302,80,235,40,167,,80,22,40,90,,158,22,245,90,285xe" filled="f" stroked="f">
                          <v:path arrowok="t" o:connecttype="custom" o:connectlocs="59348,187936;187936,154965;154965,26377;26377,59348;59348,187936" o:connectangles="0,0,0,0,0"/>
                        </v:shape>
                        <v:shape id="Freeform 46" o:spid="_x0000_s1029" style="position:absolute;left:1381;width:5175;height:4254;visibility:visible;mso-wrap-style:square;v-text-anchor:top" coordsize="78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" path="m334,158v43,14,79,43,107,74l16,558v,,26,67,114,83c193,645,264,635,340,597,469,533,579,488,704,503r40,-29c744,474,781,449,774,425v-7,-21,-48,-79,-48,-79l726,346c691,287,587,127,469,71,324,,39,49,39,49l,132v,,235,-7,334,26e" filled="f" stroked="f">
                          <v:path arrowok="t" o:connecttype="custom" o:connectlocs="221323,104219;292226,153030;10602,368064;86144,422812;225299,393789;466501,331785;493007,312656;512886,280335;481080,228226;481080,228226;310780,46832;25843,32321;0,87069;221323,104219" o:connectangles="0,0,0,0,0,0,0,0,0,0,0,0,0,0"/>
                        </v:shape>
                      </v:group>
                      <v:shape id="Freeform 47" o:spid="_x0000_s1030" style="position:absolute;top:3302;width:8128;height:2143;visibility:visible;mso-wrap-style:square;v-text-anchor:top" coordsize="122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" path="m1198,200c930,,767,56,550,163,305,284,111,120,103,113,79,92,42,94,21,118,,142,2,179,26,200v8,7,144,124,341,124c438,324,517,309,601,267v195,-96,307,-139,528,26c1155,312,1191,307,1210,281v19,-26,14,-62,-12,-81e" filled="f" stroked="f">
                        <v:path arrowok="t" o:connecttype="custom" o:connectlocs="792298,132292;363743,107818;68119,74745;13888,78052;17195,132292;242716,214313;397472,176610;746665,193808;800234,185870;792298,132292" o:connectangles="0,0,0,0,0,0,0,0,0,0"/>
                        <o:lock v:ext="edit" aspectratio="t"/>
                      </v:shape>
                    </v:group>
                  </w:pict>
                </mc:Fallback>
              </mc:AlternateContent>
            </w:r>
            <w:r w:rsidR="00066EC2"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0C5E149B" wp14:editId="7909BC1B">
                      <wp:simplePos x="0" y="0"/>
                      <wp:positionH relativeFrom="column">
                        <wp:posOffset>-8634</wp:posOffset>
                      </wp:positionH>
                      <wp:positionV relativeFrom="paragraph">
                        <wp:posOffset>204882</wp:posOffset>
                      </wp:positionV>
                      <wp:extent cx="384810" cy="402021"/>
                      <wp:effectExtent l="0" t="0" r="0" b="0"/>
                      <wp:wrapNone/>
                      <wp:docPr id="20" name="Group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9C3B4F-5965-45DE-9AE5-A08031C37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402021"/>
                                <a:chOff x="6599534" y="165892"/>
                                <a:chExt cx="703263" cy="750888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3" name="Freeform 32">
                                <a:extLst>
                                  <a:ext uri="{FF2B5EF4-FFF2-40B4-BE49-F238E27FC236}">
                                    <a16:creationId xmlns:a16="http://schemas.microsoft.com/office/drawing/2014/main" id="{52393CE4-87D5-46B5-8D2C-E7918C4CC386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7032921" y="165892"/>
                                  <a:ext cx="160338" cy="158750"/>
                                </a:xfrm>
                                <a:custGeom>
                                  <a:avLst/>
                                  <a:gdLst>
                                    <a:gd name="T0" fmla="*/ 91 w 241"/>
                                    <a:gd name="T1" fmla="*/ 225 h 241"/>
                                    <a:gd name="T2" fmla="*/ 225 w 241"/>
                                    <a:gd name="T3" fmla="*/ 150 h 241"/>
                                    <a:gd name="T4" fmla="*/ 150 w 241"/>
                                    <a:gd name="T5" fmla="*/ 16 h 241"/>
                                    <a:gd name="T6" fmla="*/ 16 w 241"/>
                                    <a:gd name="T7" fmla="*/ 91 h 241"/>
                                    <a:gd name="T8" fmla="*/ 91 w 241"/>
                                    <a:gd name="T9" fmla="*/ 225 h 2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1" h="241">
                                      <a:moveTo>
                                        <a:pt x="91" y="225"/>
                                      </a:moveTo>
                                      <a:cubicBezTo>
                                        <a:pt x="148" y="241"/>
                                        <a:pt x="208" y="208"/>
                                        <a:pt x="225" y="150"/>
                                      </a:cubicBezTo>
                                      <a:cubicBezTo>
                                        <a:pt x="241" y="93"/>
                                        <a:pt x="208" y="33"/>
                                        <a:pt x="150" y="16"/>
                                      </a:cubicBezTo>
                                      <a:cubicBezTo>
                                        <a:pt x="93" y="0"/>
                                        <a:pt x="33" y="33"/>
                                        <a:pt x="16" y="91"/>
                                      </a:cubicBezTo>
                                      <a:cubicBezTo>
                                        <a:pt x="0" y="148"/>
                                        <a:pt x="33" y="208"/>
                                        <a:pt x="91" y="2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" name="Freeform 33">
                                <a:extLst>
                                  <a:ext uri="{FF2B5EF4-FFF2-40B4-BE49-F238E27FC236}">
                                    <a16:creationId xmlns:a16="http://schemas.microsoft.com/office/drawing/2014/main" id="{948820EE-B54D-40F1-BE40-8E9A387ABA05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6599534" y="289717"/>
                                  <a:ext cx="703263" cy="627063"/>
                                </a:xfrm>
                                <a:custGeom>
                                  <a:avLst/>
                                  <a:gdLst>
                                    <a:gd name="T0" fmla="*/ 846 w 1061"/>
                                    <a:gd name="T1" fmla="*/ 449 h 950"/>
                                    <a:gd name="T2" fmla="*/ 1061 w 1061"/>
                                    <a:gd name="T3" fmla="*/ 383 h 950"/>
                                    <a:gd name="T4" fmla="*/ 1048 w 1061"/>
                                    <a:gd name="T5" fmla="*/ 328 h 950"/>
                                    <a:gd name="T6" fmla="*/ 825 w 1061"/>
                                    <a:gd name="T7" fmla="*/ 303 h 950"/>
                                    <a:gd name="T8" fmla="*/ 772 w 1061"/>
                                    <a:gd name="T9" fmla="*/ 157 h 950"/>
                                    <a:gd name="T10" fmla="*/ 656 w 1061"/>
                                    <a:gd name="T11" fmla="*/ 39 h 950"/>
                                    <a:gd name="T12" fmla="*/ 399 w 1061"/>
                                    <a:gd name="T13" fmla="*/ 29 h 950"/>
                                    <a:gd name="T14" fmla="*/ 229 w 1061"/>
                                    <a:gd name="T15" fmla="*/ 211 h 950"/>
                                    <a:gd name="T16" fmla="*/ 273 w 1061"/>
                                    <a:gd name="T17" fmla="*/ 234 h 950"/>
                                    <a:gd name="T18" fmla="*/ 420 w 1061"/>
                                    <a:gd name="T19" fmla="*/ 133 h 950"/>
                                    <a:gd name="T20" fmla="*/ 547 w 1061"/>
                                    <a:gd name="T21" fmla="*/ 142 h 950"/>
                                    <a:gd name="T22" fmla="*/ 260 w 1061"/>
                                    <a:gd name="T23" fmla="*/ 503 h 950"/>
                                    <a:gd name="T24" fmla="*/ 38 w 1061"/>
                                    <a:gd name="T25" fmla="*/ 402 h 950"/>
                                    <a:gd name="T26" fmla="*/ 0 w 1061"/>
                                    <a:gd name="T27" fmla="*/ 457 h 950"/>
                                    <a:gd name="T28" fmla="*/ 280 w 1061"/>
                                    <a:gd name="T29" fmla="*/ 620 h 950"/>
                                    <a:gd name="T30" fmla="*/ 492 w 1061"/>
                                    <a:gd name="T31" fmla="*/ 541 h 950"/>
                                    <a:gd name="T32" fmla="*/ 688 w 1061"/>
                                    <a:gd name="T33" fmla="*/ 703 h 950"/>
                                    <a:gd name="T34" fmla="*/ 614 w 1061"/>
                                    <a:gd name="T35" fmla="*/ 950 h 950"/>
                                    <a:gd name="T36" fmla="*/ 700 w 1061"/>
                                    <a:gd name="T37" fmla="*/ 950 h 950"/>
                                    <a:gd name="T38" fmla="*/ 802 w 1061"/>
                                    <a:gd name="T39" fmla="*/ 674 h 950"/>
                                    <a:gd name="T40" fmla="*/ 606 w 1061"/>
                                    <a:gd name="T41" fmla="*/ 415 h 950"/>
                                    <a:gd name="T42" fmla="*/ 695 w 1061"/>
                                    <a:gd name="T43" fmla="*/ 295 h 950"/>
                                    <a:gd name="T44" fmla="*/ 846 w 1061"/>
                                    <a:gd name="T45" fmla="*/ 449 h 9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61" h="950">
                                      <a:moveTo>
                                        <a:pt x="846" y="449"/>
                                      </a:moveTo>
                                      <a:cubicBezTo>
                                        <a:pt x="927" y="449"/>
                                        <a:pt x="1061" y="383"/>
                                        <a:pt x="1061" y="383"/>
                                      </a:cubicBezTo>
                                      <a:lnTo>
                                        <a:pt x="1048" y="328"/>
                                      </a:lnTo>
                                      <a:cubicBezTo>
                                        <a:pt x="1048" y="328"/>
                                        <a:pt x="855" y="377"/>
                                        <a:pt x="825" y="303"/>
                                      </a:cubicBezTo>
                                      <a:cubicBezTo>
                                        <a:pt x="813" y="272"/>
                                        <a:pt x="795" y="191"/>
                                        <a:pt x="772" y="157"/>
                                      </a:cubicBezTo>
                                      <a:cubicBezTo>
                                        <a:pt x="729" y="94"/>
                                        <a:pt x="692" y="60"/>
                                        <a:pt x="656" y="39"/>
                                      </a:cubicBezTo>
                                      <a:cubicBezTo>
                                        <a:pt x="588" y="0"/>
                                        <a:pt x="399" y="29"/>
                                        <a:pt x="399" y="29"/>
                                      </a:cubicBezTo>
                                      <a:cubicBezTo>
                                        <a:pt x="293" y="50"/>
                                        <a:pt x="229" y="211"/>
                                        <a:pt x="229" y="211"/>
                                      </a:cubicBezTo>
                                      <a:lnTo>
                                        <a:pt x="273" y="234"/>
                                      </a:lnTo>
                                      <a:cubicBezTo>
                                        <a:pt x="273" y="234"/>
                                        <a:pt x="343" y="140"/>
                                        <a:pt x="420" y="133"/>
                                      </a:cubicBezTo>
                                      <a:cubicBezTo>
                                        <a:pt x="497" y="126"/>
                                        <a:pt x="547" y="142"/>
                                        <a:pt x="547" y="142"/>
                                      </a:cubicBezTo>
                                      <a:cubicBezTo>
                                        <a:pt x="471" y="302"/>
                                        <a:pt x="411" y="473"/>
                                        <a:pt x="260" y="503"/>
                                      </a:cubicBezTo>
                                      <a:cubicBezTo>
                                        <a:pt x="109" y="533"/>
                                        <a:pt x="38" y="402"/>
                                        <a:pt x="38" y="402"/>
                                      </a:cubicBezTo>
                                      <a:lnTo>
                                        <a:pt x="0" y="457"/>
                                      </a:lnTo>
                                      <a:cubicBezTo>
                                        <a:pt x="0" y="457"/>
                                        <a:pt x="126" y="632"/>
                                        <a:pt x="280" y="620"/>
                                      </a:cubicBezTo>
                                      <a:cubicBezTo>
                                        <a:pt x="426" y="609"/>
                                        <a:pt x="492" y="541"/>
                                        <a:pt x="492" y="541"/>
                                      </a:cubicBezTo>
                                      <a:cubicBezTo>
                                        <a:pt x="492" y="541"/>
                                        <a:pt x="680" y="577"/>
                                        <a:pt x="688" y="703"/>
                                      </a:cubicBezTo>
                                      <a:cubicBezTo>
                                        <a:pt x="694" y="793"/>
                                        <a:pt x="614" y="950"/>
                                        <a:pt x="614" y="950"/>
                                      </a:cubicBezTo>
                                      <a:lnTo>
                                        <a:pt x="700" y="950"/>
                                      </a:lnTo>
                                      <a:cubicBezTo>
                                        <a:pt x="700" y="950"/>
                                        <a:pt x="799" y="807"/>
                                        <a:pt x="802" y="674"/>
                                      </a:cubicBezTo>
                                      <a:cubicBezTo>
                                        <a:pt x="807" y="479"/>
                                        <a:pt x="606" y="415"/>
                                        <a:pt x="606" y="415"/>
                                      </a:cubicBezTo>
                                      <a:lnTo>
                                        <a:pt x="695" y="295"/>
                                      </a:lnTo>
                                      <a:cubicBezTo>
                                        <a:pt x="695" y="295"/>
                                        <a:pt x="756" y="443"/>
                                        <a:pt x="846" y="44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511101" id="Group 19" o:spid="_x0000_s1026" style="position:absolute;margin-left:-.7pt;margin-top:16.15pt;width:30.3pt;height:31.65pt;z-index:251721728;mso-width-relative:margin;mso-height-relative:margin" coordorigin="65995,1658" coordsize="7032,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">
                      <v:shape id="Freeform 32" o:spid="_x0000_s1027" style="position:absolute;left:70329;top:1658;width:1603;height:1588;visibility:visible;mso-wrap-style:square;v-text-anchor:top" coordsize="2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" path="m91,225v57,16,117,-17,134,-75c241,93,208,33,150,16,93,,33,33,16,91,,148,33,208,91,225xe" filled="f" stroked="f">
                        <v:path arrowok="t" o:connecttype="custom" o:connectlocs="60543,148211;149693,98807;99795,10539;10645,59943;60543,148211" o:connectangles="0,0,0,0,0"/>
                      </v:shape>
                      <v:shape id="Freeform 33" o:spid="_x0000_s1028" style="position:absolute;left:65995;top:2897;width:7032;height:6270;visibility:visible;mso-wrap-style:square;v-text-anchor:top" coordsize="106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" path="m846,449v81,,215,-66,215,-66l1048,328v,,-193,49,-223,-25c813,272,795,191,772,157,729,94,692,60,656,39,588,,399,29,399,29,293,50,229,211,229,211r44,23c273,234,343,140,420,133v77,-7,127,9,127,9c471,302,411,473,260,503,109,533,38,402,38,402l,457v,,126,175,280,163c426,609,492,541,492,541v,,188,36,196,162c694,793,614,950,614,950r86,c700,950,799,807,802,674,807,479,606,415,606,415l695,295v,,61,148,151,154e" filled="f" stroked="f">
                        <v:path arrowok="t" o:connecttype="custom" o:connectlocs="560754,296370;703263,252805;694646,216502;546835,200000;511705,103630;434817,25743;264469,19142;151788,139274;180953,154456;278389,87789;362568,93729;172336,332013;25188,265347;0,301650;185592,409241;326113,357096;456027,464027;406978,627063;463981,627063;531590,444885;401675,273928;460667,194720;560754,296370" o:connectangles="0,0,0,0,0,0,0,0,0,0,0,0,0,0,0,0,0,0,0,0,0,0,0"/>
                      </v:shape>
                    </v:group>
                  </w:pict>
                </mc:Fallback>
              </mc:AlternateContent>
            </w:r>
          </w:p>
          <w:p w14:paraId="43518C69" w14:textId="000000FF" w:rsidR="00432282" w:rsidRDefault="00B26CAB" w:rsidP="00250F22">
            <w:pPr>
              <w:pStyle w:val="NoSpacing"/>
              <w:jc w:val="both"/>
              <w:rPr>
                <w:sz w:val="28"/>
                <w:szCs w:val="32"/>
              </w:rPr>
            </w:pPr>
            <w:r w:rsidRPr="00667FEF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68DA0E59" wp14:editId="31B5825C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3175</wp:posOffset>
                      </wp:positionV>
                      <wp:extent cx="275590" cy="389255"/>
                      <wp:effectExtent l="0" t="0" r="0" b="0"/>
                      <wp:wrapNone/>
                      <wp:docPr id="244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590" cy="389255"/>
                                <a:chOff x="5588317" y="1651543"/>
                                <a:chExt cx="555625" cy="798513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245" name="Oval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7229" y="1651543"/>
                                  <a:ext cx="177800" cy="1778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8317" y="1721393"/>
                                  <a:ext cx="555625" cy="728663"/>
                                </a:xfrm>
                                <a:custGeom>
                                  <a:avLst/>
                                  <a:gdLst>
                                    <a:gd name="T0" fmla="*/ 585 w 838"/>
                                    <a:gd name="T1" fmla="*/ 485 h 1105"/>
                                    <a:gd name="T2" fmla="*/ 650 w 838"/>
                                    <a:gd name="T3" fmla="*/ 306 h 1105"/>
                                    <a:gd name="T4" fmla="*/ 711 w 838"/>
                                    <a:gd name="T5" fmla="*/ 243 h 1105"/>
                                    <a:gd name="T6" fmla="*/ 834 w 838"/>
                                    <a:gd name="T7" fmla="*/ 0 h 1105"/>
                                    <a:gd name="T8" fmla="*/ 736 w 838"/>
                                    <a:gd name="T9" fmla="*/ 0 h 1105"/>
                                    <a:gd name="T10" fmla="*/ 594 w 838"/>
                                    <a:gd name="T11" fmla="*/ 191 h 1105"/>
                                    <a:gd name="T12" fmla="*/ 419 w 838"/>
                                    <a:gd name="T13" fmla="*/ 254 h 1105"/>
                                    <a:gd name="T14" fmla="*/ 243 w 838"/>
                                    <a:gd name="T15" fmla="*/ 191 h 1105"/>
                                    <a:gd name="T16" fmla="*/ 102 w 838"/>
                                    <a:gd name="T17" fmla="*/ 0 h 1105"/>
                                    <a:gd name="T18" fmla="*/ 4 w 838"/>
                                    <a:gd name="T19" fmla="*/ 0 h 1105"/>
                                    <a:gd name="T20" fmla="*/ 127 w 838"/>
                                    <a:gd name="T21" fmla="*/ 243 h 1105"/>
                                    <a:gd name="T22" fmla="*/ 188 w 838"/>
                                    <a:gd name="T23" fmla="*/ 306 h 1105"/>
                                    <a:gd name="T24" fmla="*/ 253 w 838"/>
                                    <a:gd name="T25" fmla="*/ 485 h 1105"/>
                                    <a:gd name="T26" fmla="*/ 192 w 838"/>
                                    <a:gd name="T27" fmla="*/ 664 h 1105"/>
                                    <a:gd name="T28" fmla="*/ 160 w 838"/>
                                    <a:gd name="T29" fmla="*/ 725 h 1105"/>
                                    <a:gd name="T30" fmla="*/ 160 w 838"/>
                                    <a:gd name="T31" fmla="*/ 725 h 1105"/>
                                    <a:gd name="T32" fmla="*/ 160 w 838"/>
                                    <a:gd name="T33" fmla="*/ 725 h 1105"/>
                                    <a:gd name="T34" fmla="*/ 11 w 838"/>
                                    <a:gd name="T35" fmla="*/ 1105 h 1105"/>
                                    <a:gd name="T36" fmla="*/ 142 w 838"/>
                                    <a:gd name="T37" fmla="*/ 1105 h 1105"/>
                                    <a:gd name="T38" fmla="*/ 419 w 838"/>
                                    <a:gd name="T39" fmla="*/ 706 h 1105"/>
                                    <a:gd name="T40" fmla="*/ 696 w 838"/>
                                    <a:gd name="T41" fmla="*/ 1105 h 1105"/>
                                    <a:gd name="T42" fmla="*/ 827 w 838"/>
                                    <a:gd name="T43" fmla="*/ 1105 h 1105"/>
                                    <a:gd name="T44" fmla="*/ 646 w 838"/>
                                    <a:gd name="T45" fmla="*/ 664 h 1105"/>
                                    <a:gd name="T46" fmla="*/ 585 w 838"/>
                                    <a:gd name="T47" fmla="*/ 485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838" h="1105">
                                      <a:moveTo>
                                        <a:pt x="585" y="485"/>
                                      </a:moveTo>
                                      <a:cubicBezTo>
                                        <a:pt x="589" y="432"/>
                                        <a:pt x="587" y="367"/>
                                        <a:pt x="650" y="306"/>
                                      </a:cubicBezTo>
                                      <a:cubicBezTo>
                                        <a:pt x="673" y="285"/>
                                        <a:pt x="695" y="263"/>
                                        <a:pt x="711" y="243"/>
                                      </a:cubicBezTo>
                                      <a:cubicBezTo>
                                        <a:pt x="784" y="162"/>
                                        <a:pt x="838" y="37"/>
                                        <a:pt x="834" y="0"/>
                                      </a:cubicBezTo>
                                      <a:lnTo>
                                        <a:pt x="736" y="0"/>
                                      </a:lnTo>
                                      <a:cubicBezTo>
                                        <a:pt x="736" y="0"/>
                                        <a:pt x="688" y="129"/>
                                        <a:pt x="594" y="191"/>
                                      </a:cubicBezTo>
                                      <a:cubicBezTo>
                                        <a:pt x="516" y="243"/>
                                        <a:pt x="471" y="254"/>
                                        <a:pt x="419" y="254"/>
                                      </a:cubicBezTo>
                                      <a:cubicBezTo>
                                        <a:pt x="366" y="254"/>
                                        <a:pt x="322" y="243"/>
                                        <a:pt x="243" y="191"/>
                                      </a:cubicBezTo>
                                      <a:cubicBezTo>
                                        <a:pt x="156" y="134"/>
                                        <a:pt x="102" y="0"/>
                                        <a:pt x="102" y="0"/>
                                      </a:cubicBezTo>
                                      <a:lnTo>
                                        <a:pt x="4" y="0"/>
                                      </a:lnTo>
                                      <a:cubicBezTo>
                                        <a:pt x="0" y="37"/>
                                        <a:pt x="54" y="162"/>
                                        <a:pt x="127" y="243"/>
                                      </a:cubicBezTo>
                                      <a:cubicBezTo>
                                        <a:pt x="143" y="263"/>
                                        <a:pt x="165" y="285"/>
                                        <a:pt x="188" y="306"/>
                                      </a:cubicBezTo>
                                      <a:cubicBezTo>
                                        <a:pt x="250" y="367"/>
                                        <a:pt x="249" y="432"/>
                                        <a:pt x="253" y="485"/>
                                      </a:cubicBezTo>
                                      <a:cubicBezTo>
                                        <a:pt x="256" y="524"/>
                                        <a:pt x="220" y="607"/>
                                        <a:pt x="192" y="664"/>
                                      </a:cubicBezTo>
                                      <a:cubicBezTo>
                                        <a:pt x="182" y="683"/>
                                        <a:pt x="171" y="703"/>
                                        <a:pt x="160" y="725"/>
                                      </a:cubicBezTo>
                                      <a:lnTo>
                                        <a:pt x="160" y="725"/>
                                      </a:lnTo>
                                      <a:lnTo>
                                        <a:pt x="160" y="725"/>
                                      </a:lnTo>
                                      <a:cubicBezTo>
                                        <a:pt x="100" y="844"/>
                                        <a:pt x="32" y="993"/>
                                        <a:pt x="11" y="1105"/>
                                      </a:cubicBezTo>
                                      <a:lnTo>
                                        <a:pt x="142" y="1105"/>
                                      </a:lnTo>
                                      <a:cubicBezTo>
                                        <a:pt x="142" y="1105"/>
                                        <a:pt x="247" y="755"/>
                                        <a:pt x="419" y="706"/>
                                      </a:cubicBezTo>
                                      <a:cubicBezTo>
                                        <a:pt x="591" y="755"/>
                                        <a:pt x="696" y="1105"/>
                                        <a:pt x="696" y="1105"/>
                                      </a:cubicBezTo>
                                      <a:lnTo>
                                        <a:pt x="827" y="1105"/>
                                      </a:lnTo>
                                      <a:cubicBezTo>
                                        <a:pt x="802" y="973"/>
                                        <a:pt x="712" y="789"/>
                                        <a:pt x="646" y="664"/>
                                      </a:cubicBezTo>
                                      <a:cubicBezTo>
                                        <a:pt x="618" y="607"/>
                                        <a:pt x="581" y="524"/>
                                        <a:pt x="585" y="48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22AD3" id="Group 25" o:spid="_x0000_s1026" style="position:absolute;margin-left:36.85pt;margin-top:.25pt;width:21.7pt;height:30.65pt;z-index:251723776;mso-width-relative:margin;mso-height-relative:margin" coordorigin="55883,16515" coordsize="5556,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">
                      <v:oval id="Oval 245" o:spid="_x0000_s1027" style="position:absolute;left:57772;top:16515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/>
                      <v:shape id="Freeform 37" o:spid="_x0000_s1028" style="position:absolute;left:55883;top:17213;width:5556;height:7287;visibility:visible;mso-wrap-style:square;v-text-anchor:top" coordsize="838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" path="m585,485v4,-53,2,-118,65,-179c673,285,695,263,711,243,784,162,838,37,834,l736,v,,-48,129,-142,191c516,243,471,254,419,254v-53,,-97,-11,-176,-63c156,134,102,,102,l4,c,37,54,162,127,243v16,20,38,42,61,63c250,367,249,432,253,485v3,39,-33,122,-61,179c182,683,171,703,160,725r,l160,725c100,844,32,993,11,1105r131,c142,1105,247,755,419,706v172,49,277,399,277,399l827,1105c802,973,712,789,646,664,618,607,581,524,585,485e" filled="f" stroked="f">
                        <v:path arrowok="t" o:connecttype="custom" o:connectlocs="387877,319820;430974,201784;471419,160240;552973,0;487995,0;393844,125950;277813,167494;161118,125950;67630,0;2652,0;84206,160240;124651,201784;167748,319820;127303,437857;106086,478082;106086,478082;106086,478082;7293,728663;94151,728663;277813,465553;461474,728663;548332,728663;428322,437857;387877,319820" o:connectangles="0,0,0,0,0,0,0,0,0,0,0,0,0,0,0,0,0,0,0,0,0,0,0,0"/>
                      </v:shape>
                    </v:group>
                  </w:pict>
                </mc:Fallback>
              </mc:AlternateContent>
            </w:r>
          </w:p>
          <w:p w14:paraId="3629C150" w14:textId="479CD006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7D9A86F0" w14:textId="7353A9AC" w:rsidR="00432282" w:rsidRDefault="00D4779E" w:rsidP="00250F22">
            <w:pPr>
              <w:pStyle w:val="NoSpacing"/>
              <w:jc w:val="both"/>
              <w:rPr>
                <w:sz w:val="28"/>
                <w:szCs w:val="32"/>
              </w:rPr>
            </w:pPr>
            <w:r w:rsidRPr="00250F22">
              <w:rPr>
                <w:noProof/>
                <w:lang w:eastAsia="en-US"/>
              </w:rPr>
              <w:drawing>
                <wp:anchor distT="0" distB="0" distL="114300" distR="114300" simplePos="0" relativeHeight="251719680" behindDoc="0" locked="0" layoutInCell="1" allowOverlap="1" wp14:anchorId="4F6F0E26" wp14:editId="48CBD3E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6714</wp:posOffset>
                  </wp:positionV>
                  <wp:extent cx="1375939" cy="1771332"/>
                  <wp:effectExtent l="0" t="0" r="0" b="635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082FD0-F9EB-4C4B-A052-F8842A7516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C7082FD0-F9EB-4C4B-A052-F8842A7516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b="4464"/>
                          <a:stretch/>
                        </pic:blipFill>
                        <pic:spPr>
                          <a:xfrm>
                            <a:off x="0" y="0"/>
                            <a:ext cx="1375939" cy="17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0F22">
              <w:rPr>
                <w:noProof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7879FDE0" wp14:editId="5F733EFE">
                  <wp:simplePos x="0" y="0"/>
                  <wp:positionH relativeFrom="column">
                    <wp:posOffset>1385253</wp:posOffset>
                  </wp:positionH>
                  <wp:positionV relativeFrom="paragraph">
                    <wp:posOffset>10478</wp:posOffset>
                  </wp:positionV>
                  <wp:extent cx="1269365" cy="1769732"/>
                  <wp:effectExtent l="0" t="0" r="6985" b="254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00A77F-952E-4C7F-802A-672E6FBA4B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A300A77F-952E-4C7F-802A-672E6FBA4B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64" cy="178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53F97" w14:textId="7D45B839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0EFABFC9" w14:textId="45531586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39E2221C" w14:textId="17DF75E6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38A255CF" w14:textId="5E398402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38E0AAB6" w14:textId="62E4EF75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4674C623" w14:textId="77777777" w:rsidR="00432282" w:rsidRDefault="00432282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  <w:p w14:paraId="1C4CCF74" w14:textId="65DE1045" w:rsidR="00C36426" w:rsidRPr="00250F22" w:rsidRDefault="00C36426" w:rsidP="00250F22">
            <w:pPr>
              <w:pStyle w:val="NoSpacing"/>
              <w:jc w:val="both"/>
              <w:rPr>
                <w:sz w:val="28"/>
                <w:szCs w:val="32"/>
              </w:rPr>
            </w:pPr>
          </w:p>
        </w:tc>
      </w:tr>
      <w:bookmarkEnd w:id="1"/>
      <w:tr w:rsidR="00010B8A" w14:paraId="21A5BEA7" w14:textId="77777777" w:rsidTr="005B0A38">
        <w:trPr>
          <w:trHeight w:val="151"/>
        </w:trPr>
        <w:tc>
          <w:tcPr>
            <w:tcW w:w="5000" w:type="pct"/>
            <w:tcBorders>
              <w:top w:val="nil"/>
            </w:tcBorders>
            <w:shd w:val="clear" w:color="auto" w:fill="BDD6EE"/>
          </w:tcPr>
          <w:p w14:paraId="51FAE811" w14:textId="56E19EB0" w:rsidR="00C9033B" w:rsidRPr="00823471" w:rsidRDefault="00E12E05" w:rsidP="00C9033B">
            <w:pPr>
              <w:pStyle w:val="Heading1"/>
              <w:outlineLvl w:val="0"/>
            </w:pPr>
            <w:r w:rsidRPr="00751489">
              <w:rPr>
                <w:sz w:val="34"/>
                <w:szCs w:val="44"/>
              </w:rPr>
              <w:t>Does my facility offer Falls Boot Camp?</w:t>
            </w:r>
          </w:p>
        </w:tc>
      </w:tr>
      <w:tr w:rsidR="00010B8A" w14:paraId="7032BE53" w14:textId="77777777" w:rsidTr="005B0A38">
        <w:trPr>
          <w:trHeight w:val="1133"/>
        </w:trPr>
        <w:tc>
          <w:tcPr>
            <w:tcW w:w="5000" w:type="pct"/>
          </w:tcPr>
          <w:p w14:paraId="38235CB7" w14:textId="3FA8A522" w:rsidR="00D4779E" w:rsidRPr="00D4779E" w:rsidRDefault="0039530D" w:rsidP="00D4779E">
            <w:pPr>
              <w:pStyle w:val="BodyText"/>
              <w:spacing w:after="12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D4779E">
              <w:rPr>
                <w:noProof/>
                <w:color w:val="000000" w:themeColor="text1"/>
                <w:sz w:val="28"/>
                <w:szCs w:val="28"/>
              </w:rPr>
              <w:t>Yes! Please join us!</w:t>
            </w:r>
          </w:p>
          <w:p w14:paraId="7C5D0391" w14:textId="20E88BBB" w:rsidR="0039530D" w:rsidRDefault="00D4779E" w:rsidP="0039530D">
            <w:pPr>
              <w:pStyle w:val="BodyText"/>
              <w:spacing w:after="120"/>
              <w:rPr>
                <w:b/>
                <w:bCs/>
                <w:noProof/>
                <w:color w:val="002060"/>
                <w:sz w:val="28"/>
                <w:szCs w:val="32"/>
              </w:rPr>
            </w:pPr>
            <w:r>
              <w:rPr>
                <w:b/>
                <w:bCs/>
                <w:noProof/>
                <w:color w:val="002060"/>
                <w:sz w:val="28"/>
                <w:szCs w:val="32"/>
              </w:rPr>
              <w:t>Class Schedule</w:t>
            </w:r>
            <w:r w:rsidR="005B0A38" w:rsidRPr="00D6033B">
              <w:rPr>
                <w:b/>
                <w:bCs/>
                <w:noProof/>
                <w:color w:val="002060"/>
                <w:sz w:val="28"/>
                <w:szCs w:val="32"/>
              </w:rPr>
              <w:t>:</w:t>
            </w:r>
          </w:p>
          <w:p w14:paraId="14454E71" w14:textId="1FABAE40" w:rsidR="0023105B" w:rsidRDefault="0023105B" w:rsidP="0023105B">
            <w:pPr>
              <w:pStyle w:val="BodyText"/>
              <w:spacing w:after="120"/>
              <w:rPr>
                <w:b/>
                <w:bCs/>
                <w:noProof/>
                <w:color w:val="002060"/>
                <w:sz w:val="28"/>
                <w:szCs w:val="32"/>
              </w:rPr>
            </w:pPr>
          </w:p>
          <w:p w14:paraId="184898DB" w14:textId="77777777" w:rsidR="0023105B" w:rsidRDefault="0023105B" w:rsidP="0023105B">
            <w:pPr>
              <w:pStyle w:val="BodyText"/>
              <w:spacing w:after="120"/>
              <w:rPr>
                <w:b/>
                <w:bCs/>
                <w:noProof/>
                <w:color w:val="002060"/>
                <w:sz w:val="28"/>
                <w:szCs w:val="32"/>
              </w:rPr>
            </w:pPr>
          </w:p>
          <w:p w14:paraId="530C6E97" w14:textId="11EC8C17" w:rsidR="0039530D" w:rsidRPr="00D6033B" w:rsidRDefault="00D4779E" w:rsidP="0039530D">
            <w:pPr>
              <w:pStyle w:val="BodyText"/>
              <w:spacing w:after="120"/>
              <w:rPr>
                <w:noProof/>
                <w:color w:val="002060"/>
                <w:sz w:val="28"/>
                <w:szCs w:val="32"/>
              </w:rPr>
            </w:pPr>
            <w:r w:rsidRPr="00D6033B">
              <w:rPr>
                <w:b/>
                <w:bCs/>
                <w:noProof/>
                <w:color w:val="002060"/>
                <w:sz w:val="28"/>
                <w:szCs w:val="32"/>
              </w:rPr>
              <w:t>Contact:</w:t>
            </w:r>
          </w:p>
          <w:p w14:paraId="707D86D2" w14:textId="341CC79A" w:rsidR="00C07A98" w:rsidRDefault="00C07A98" w:rsidP="0023105B">
            <w:pPr>
              <w:pStyle w:val="BodyText"/>
              <w:spacing w:before="0" w:after="0"/>
              <w:rPr>
                <w:noProof/>
                <w:sz w:val="28"/>
                <w:szCs w:val="32"/>
              </w:rPr>
            </w:pPr>
          </w:p>
          <w:p w14:paraId="4F2221B5" w14:textId="6B73F085" w:rsidR="0023105B" w:rsidRDefault="0023105B" w:rsidP="0023105B">
            <w:pPr>
              <w:pStyle w:val="BodyText"/>
              <w:spacing w:before="0" w:after="0"/>
              <w:rPr>
                <w:noProof/>
                <w:sz w:val="28"/>
                <w:szCs w:val="32"/>
              </w:rPr>
            </w:pPr>
          </w:p>
          <w:p w14:paraId="59DF215D" w14:textId="77777777" w:rsidR="0023105B" w:rsidRDefault="0023105B" w:rsidP="0023105B">
            <w:pPr>
              <w:pStyle w:val="BodyText"/>
              <w:spacing w:before="0" w:after="0"/>
              <w:rPr>
                <w:noProof/>
                <w:sz w:val="28"/>
                <w:szCs w:val="32"/>
              </w:rPr>
            </w:pPr>
          </w:p>
          <w:p w14:paraId="27B02E1A" w14:textId="77777777" w:rsidR="00522A07" w:rsidRPr="00C07A98" w:rsidRDefault="00522A07" w:rsidP="00C07A98">
            <w:pPr>
              <w:pStyle w:val="BodyText"/>
              <w:spacing w:before="0" w:after="0"/>
              <w:rPr>
                <w:noProof/>
                <w:sz w:val="28"/>
                <w:szCs w:val="32"/>
              </w:rPr>
            </w:pPr>
          </w:p>
          <w:p w14:paraId="5A843D80" w14:textId="726761D2" w:rsidR="00D06180" w:rsidRPr="005B0A38" w:rsidRDefault="00344CFF" w:rsidP="005B0A38">
            <w:pPr>
              <w:pStyle w:val="Heading1"/>
              <w:jc w:val="center"/>
              <w:outlineLvl w:val="0"/>
              <w:rPr>
                <w:bCs/>
                <w:i/>
                <w:iCs/>
                <w:sz w:val="34"/>
                <w:szCs w:val="44"/>
              </w:rPr>
            </w:pPr>
            <w:r>
              <w:rPr>
                <w:bCs/>
                <w:i/>
                <w:iCs/>
                <w:sz w:val="34"/>
                <w:szCs w:val="44"/>
              </w:rPr>
              <w:t>Talk to</w:t>
            </w:r>
            <w:r w:rsidRPr="00904647">
              <w:rPr>
                <w:bCs/>
                <w:i/>
                <w:iCs/>
                <w:sz w:val="34"/>
                <w:szCs w:val="44"/>
              </w:rPr>
              <w:t xml:space="preserve"> </w:t>
            </w:r>
            <w:r w:rsidR="00AE03C4">
              <w:rPr>
                <w:bCs/>
                <w:i/>
                <w:iCs/>
                <w:sz w:val="34"/>
                <w:szCs w:val="44"/>
              </w:rPr>
              <w:t xml:space="preserve">your </w:t>
            </w:r>
            <w:r w:rsidRPr="00904647">
              <w:rPr>
                <w:bCs/>
                <w:i/>
                <w:iCs/>
                <w:sz w:val="34"/>
                <w:szCs w:val="44"/>
              </w:rPr>
              <w:t xml:space="preserve">doctor to see if you would benefit from </w:t>
            </w:r>
            <w:r>
              <w:rPr>
                <w:bCs/>
                <w:i/>
                <w:iCs/>
                <w:sz w:val="34"/>
                <w:szCs w:val="44"/>
              </w:rPr>
              <w:t>Falls Boot Camp!</w:t>
            </w:r>
          </w:p>
          <w:p w14:paraId="77BE30BC" w14:textId="4F926821" w:rsidR="005B0A38" w:rsidRDefault="005B0A38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52583825" w14:textId="3195F693" w:rsidR="005B0A38" w:rsidRDefault="005B0A38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3CADE156" w14:textId="2C056970" w:rsidR="005B0A38" w:rsidRDefault="005B0A38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72A1E0C" w14:textId="3EB1A5E3" w:rsidR="00D4779E" w:rsidRDefault="00D4779E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2021D5A2" wp14:editId="574D37EB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133654</wp:posOffset>
                      </wp:positionV>
                      <wp:extent cx="914400" cy="914400"/>
                      <wp:effectExtent l="0" t="0" r="0" b="0"/>
                      <wp:wrapNone/>
                      <wp:docPr id="270" name="Graphic 269" descr="Doct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6964878" y="5516088"/>
                                <a:chExt cx="914400" cy="914400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271" name="Freeform: Shape 271"/>
                              <wps:cNvSpPr/>
                              <wps:spPr>
                                <a:xfrm>
                                  <a:off x="7269678" y="5649438"/>
                                  <a:ext cx="304800" cy="304800"/>
                                </a:xfrm>
                                <a:custGeom>
                                  <a:avLst/>
                                  <a:gdLst>
                                    <a:gd name="connsiteX0" fmla="*/ 304800 w 304800"/>
                                    <a:gd name="connsiteY0" fmla="*/ 152400 h 304800"/>
                                    <a:gd name="connsiteX1" fmla="*/ 152400 w 304800"/>
                                    <a:gd name="connsiteY1" fmla="*/ 304800 h 304800"/>
                                    <a:gd name="connsiteX2" fmla="*/ 0 w 304800"/>
                                    <a:gd name="connsiteY2" fmla="*/ 152400 h 304800"/>
                                    <a:gd name="connsiteX3" fmla="*/ 152400 w 304800"/>
                                    <a:gd name="connsiteY3" fmla="*/ 0 h 304800"/>
                                    <a:gd name="connsiteX4" fmla="*/ 304800 w 304800"/>
                                    <a:gd name="connsiteY4" fmla="*/ 152400 h 304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4800" h="304800">
                                      <a:moveTo>
                                        <a:pt x="304800" y="152400"/>
                                      </a:moveTo>
                                      <a:cubicBezTo>
                                        <a:pt x="304800" y="236568"/>
                                        <a:pt x="236568" y="304800"/>
                                        <a:pt x="152400" y="304800"/>
                                      </a:cubicBezTo>
                                      <a:cubicBezTo>
                                        <a:pt x="68232" y="304800"/>
                                        <a:pt x="0" y="236568"/>
                                        <a:pt x="0" y="152400"/>
                                      </a:cubicBezTo>
                                      <a:cubicBezTo>
                                        <a:pt x="0" y="68232"/>
                                        <a:pt x="68232" y="0"/>
                                        <a:pt x="152400" y="0"/>
                                      </a:cubicBezTo>
                                      <a:cubicBezTo>
                                        <a:pt x="236568" y="0"/>
                                        <a:pt x="304800" y="68232"/>
                                        <a:pt x="30480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Freeform: Shape 272"/>
                              <wps:cNvSpPr/>
                              <wps:spPr>
                                <a:xfrm>
                                  <a:off x="7528947" y="6063299"/>
                                  <a:ext cx="43625" cy="43624"/>
                                </a:xfrm>
                                <a:custGeom>
                                  <a:avLst/>
                                  <a:gdLst>
                                    <a:gd name="connsiteX0" fmla="*/ 1 w 43625"/>
                                    <a:gd name="connsiteY0" fmla="*/ 21908 h 43624"/>
                                    <a:gd name="connsiteX1" fmla="*/ 21908 w 43625"/>
                                    <a:gd name="connsiteY1" fmla="*/ 43625 h 43624"/>
                                    <a:gd name="connsiteX2" fmla="*/ 43625 w 43625"/>
                                    <a:gd name="connsiteY2" fmla="*/ 21717 h 43624"/>
                                    <a:gd name="connsiteX3" fmla="*/ 21813 w 43625"/>
                                    <a:gd name="connsiteY3" fmla="*/ 0 h 43624"/>
                                    <a:gd name="connsiteX4" fmla="*/ 0 w 43625"/>
                                    <a:gd name="connsiteY4" fmla="*/ 21621 h 43624"/>
                                    <a:gd name="connsiteX5" fmla="*/ 1 w 43625"/>
                                    <a:gd name="connsiteY5" fmla="*/ 21908 h 43624"/>
                                    <a:gd name="connsiteX6" fmla="*/ 21813 w 43625"/>
                                    <a:gd name="connsiteY6" fmla="*/ 9620 h 43624"/>
                                    <a:gd name="connsiteX7" fmla="*/ 34196 w 43625"/>
                                    <a:gd name="connsiteY7" fmla="*/ 21812 h 43624"/>
                                    <a:gd name="connsiteX8" fmla="*/ 22004 w 43625"/>
                                    <a:gd name="connsiteY8" fmla="*/ 34194 h 43624"/>
                                    <a:gd name="connsiteX9" fmla="*/ 9621 w 43625"/>
                                    <a:gd name="connsiteY9" fmla="*/ 22003 h 43624"/>
                                    <a:gd name="connsiteX10" fmla="*/ 9621 w 43625"/>
                                    <a:gd name="connsiteY10" fmla="*/ 21908 h 43624"/>
                                    <a:gd name="connsiteX11" fmla="*/ 21718 w 43625"/>
                                    <a:gd name="connsiteY11" fmla="*/ 9620 h 43624"/>
                                    <a:gd name="connsiteX12" fmla="*/ 21813 w 43625"/>
                                    <a:gd name="connsiteY12" fmla="*/ 9620 h 436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43625" h="43624">
                                      <a:moveTo>
                                        <a:pt x="1" y="21908"/>
                                      </a:moveTo>
                                      <a:cubicBezTo>
                                        <a:pt x="53" y="33954"/>
                                        <a:pt x="9862" y="43677"/>
                                        <a:pt x="21908" y="43625"/>
                                      </a:cubicBezTo>
                                      <a:cubicBezTo>
                                        <a:pt x="33955" y="43572"/>
                                        <a:pt x="43678" y="33763"/>
                                        <a:pt x="43625" y="21717"/>
                                      </a:cubicBezTo>
                                      <a:cubicBezTo>
                                        <a:pt x="43573" y="9708"/>
                                        <a:pt x="33822" y="0"/>
                                        <a:pt x="21813" y="0"/>
                                      </a:cubicBezTo>
                                      <a:cubicBezTo>
                                        <a:pt x="9819" y="-53"/>
                                        <a:pt x="53" y="9627"/>
                                        <a:pt x="0" y="21621"/>
                                      </a:cubicBezTo>
                                      <a:cubicBezTo>
                                        <a:pt x="0" y="21716"/>
                                        <a:pt x="0" y="21812"/>
                                        <a:pt x="1" y="21908"/>
                                      </a:cubicBezTo>
                                      <a:close/>
                                      <a:moveTo>
                                        <a:pt x="21813" y="9620"/>
                                      </a:moveTo>
                                      <a:cubicBezTo>
                                        <a:pt x="28599" y="9568"/>
                                        <a:pt x="34142" y="15026"/>
                                        <a:pt x="34196" y="21812"/>
                                      </a:cubicBezTo>
                                      <a:cubicBezTo>
                                        <a:pt x="34248" y="28598"/>
                                        <a:pt x="28789" y="34142"/>
                                        <a:pt x="22004" y="34194"/>
                                      </a:cubicBezTo>
                                      <a:cubicBezTo>
                                        <a:pt x="15218" y="34246"/>
                                        <a:pt x="9675" y="28789"/>
                                        <a:pt x="9621" y="22003"/>
                                      </a:cubicBezTo>
                                      <a:cubicBezTo>
                                        <a:pt x="9621" y="21971"/>
                                        <a:pt x="9621" y="21939"/>
                                        <a:pt x="9621" y="21908"/>
                                      </a:cubicBezTo>
                                      <a:cubicBezTo>
                                        <a:pt x="9569" y="15174"/>
                                        <a:pt x="14985" y="9674"/>
                                        <a:pt x="21718" y="9620"/>
                                      </a:cubicBezTo>
                                      <a:cubicBezTo>
                                        <a:pt x="21749" y="9620"/>
                                        <a:pt x="21782" y="9620"/>
                                        <a:pt x="21813" y="96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Freeform: Shape 273"/>
                              <wps:cNvSpPr/>
                              <wps:spPr>
                                <a:xfrm>
                                  <a:off x="7117278" y="5992338"/>
                                  <a:ext cx="609600" cy="304800"/>
                                </a:xfrm>
                                <a:custGeom>
                                  <a:avLst/>
                                  <a:gdLst>
                                    <a:gd name="connsiteX0" fmla="*/ 579120 w 609600"/>
                                    <a:gd name="connsiteY0" fmla="*/ 91440 h 304800"/>
                                    <a:gd name="connsiteX1" fmla="*/ 442817 w 609600"/>
                                    <a:gd name="connsiteY1" fmla="*/ 22765 h 304800"/>
                                    <a:gd name="connsiteX2" fmla="*/ 442817 w 609600"/>
                                    <a:gd name="connsiteY2" fmla="*/ 59722 h 304800"/>
                                    <a:gd name="connsiteX3" fmla="*/ 467773 w 609600"/>
                                    <a:gd name="connsiteY3" fmla="*/ 92869 h 304800"/>
                                    <a:gd name="connsiteX4" fmla="*/ 433483 w 609600"/>
                                    <a:gd name="connsiteY4" fmla="*/ 127159 h 304800"/>
                                    <a:gd name="connsiteX5" fmla="*/ 399193 w 609600"/>
                                    <a:gd name="connsiteY5" fmla="*/ 92869 h 304800"/>
                                    <a:gd name="connsiteX6" fmla="*/ 424148 w 609600"/>
                                    <a:gd name="connsiteY6" fmla="*/ 59722 h 304800"/>
                                    <a:gd name="connsiteX7" fmla="*/ 424148 w 609600"/>
                                    <a:gd name="connsiteY7" fmla="*/ 17240 h 304800"/>
                                    <a:gd name="connsiteX8" fmla="*/ 304800 w 609600"/>
                                    <a:gd name="connsiteY8" fmla="*/ 0 h 304800"/>
                                    <a:gd name="connsiteX9" fmla="*/ 181642 w 609600"/>
                                    <a:gd name="connsiteY9" fmla="*/ 18383 h 304800"/>
                                    <a:gd name="connsiteX10" fmla="*/ 181642 w 609600"/>
                                    <a:gd name="connsiteY10" fmla="*/ 67818 h 304800"/>
                                    <a:gd name="connsiteX11" fmla="*/ 240506 w 609600"/>
                                    <a:gd name="connsiteY11" fmla="*/ 135827 h 304800"/>
                                    <a:gd name="connsiteX12" fmla="*/ 233934 w 609600"/>
                                    <a:gd name="connsiteY12" fmla="*/ 146971 h 304800"/>
                                    <a:gd name="connsiteX13" fmla="*/ 233934 w 609600"/>
                                    <a:gd name="connsiteY13" fmla="*/ 227362 h 304800"/>
                                    <a:gd name="connsiteX14" fmla="*/ 216979 w 609600"/>
                                    <a:gd name="connsiteY14" fmla="*/ 246412 h 304800"/>
                                    <a:gd name="connsiteX15" fmla="*/ 207454 w 609600"/>
                                    <a:gd name="connsiteY15" fmla="*/ 253270 h 304800"/>
                                    <a:gd name="connsiteX16" fmla="*/ 204216 w 609600"/>
                                    <a:gd name="connsiteY16" fmla="*/ 253270 h 304800"/>
                                    <a:gd name="connsiteX17" fmla="*/ 190001 w 609600"/>
                                    <a:gd name="connsiteY17" fmla="*/ 241291 h 304800"/>
                                    <a:gd name="connsiteX18" fmla="*/ 201980 w 609600"/>
                                    <a:gd name="connsiteY18" fmla="*/ 227076 h 304800"/>
                                    <a:gd name="connsiteX19" fmla="*/ 204216 w 609600"/>
                                    <a:gd name="connsiteY19" fmla="*/ 227076 h 304800"/>
                                    <a:gd name="connsiteX20" fmla="*/ 207454 w 609600"/>
                                    <a:gd name="connsiteY20" fmla="*/ 227076 h 304800"/>
                                    <a:gd name="connsiteX21" fmla="*/ 216979 w 609600"/>
                                    <a:gd name="connsiteY21" fmla="*/ 232981 h 304800"/>
                                    <a:gd name="connsiteX22" fmla="*/ 220885 w 609600"/>
                                    <a:gd name="connsiteY22" fmla="*/ 227076 h 304800"/>
                                    <a:gd name="connsiteX23" fmla="*/ 220885 w 609600"/>
                                    <a:gd name="connsiteY23" fmla="*/ 146971 h 304800"/>
                                    <a:gd name="connsiteX24" fmla="*/ 214313 w 609600"/>
                                    <a:gd name="connsiteY24" fmla="*/ 135827 h 304800"/>
                                    <a:gd name="connsiteX25" fmla="*/ 171831 w 609600"/>
                                    <a:gd name="connsiteY25" fmla="*/ 93345 h 304800"/>
                                    <a:gd name="connsiteX26" fmla="*/ 129350 w 609600"/>
                                    <a:gd name="connsiteY26" fmla="*/ 135827 h 304800"/>
                                    <a:gd name="connsiteX27" fmla="*/ 122777 w 609600"/>
                                    <a:gd name="connsiteY27" fmla="*/ 146971 h 304800"/>
                                    <a:gd name="connsiteX28" fmla="*/ 122777 w 609600"/>
                                    <a:gd name="connsiteY28" fmla="*/ 227362 h 304800"/>
                                    <a:gd name="connsiteX29" fmla="*/ 126682 w 609600"/>
                                    <a:gd name="connsiteY29" fmla="*/ 233267 h 304800"/>
                                    <a:gd name="connsiteX30" fmla="*/ 136208 w 609600"/>
                                    <a:gd name="connsiteY30" fmla="*/ 227362 h 304800"/>
                                    <a:gd name="connsiteX31" fmla="*/ 139446 w 609600"/>
                                    <a:gd name="connsiteY31" fmla="*/ 227362 h 304800"/>
                                    <a:gd name="connsiteX32" fmla="*/ 151425 w 609600"/>
                                    <a:gd name="connsiteY32" fmla="*/ 241577 h 304800"/>
                                    <a:gd name="connsiteX33" fmla="*/ 139446 w 609600"/>
                                    <a:gd name="connsiteY33" fmla="*/ 253556 h 304800"/>
                                    <a:gd name="connsiteX34" fmla="*/ 136208 w 609600"/>
                                    <a:gd name="connsiteY34" fmla="*/ 253556 h 304800"/>
                                    <a:gd name="connsiteX35" fmla="*/ 126682 w 609600"/>
                                    <a:gd name="connsiteY35" fmla="*/ 246698 h 304800"/>
                                    <a:gd name="connsiteX36" fmla="*/ 109728 w 609600"/>
                                    <a:gd name="connsiteY36" fmla="*/ 227648 h 304800"/>
                                    <a:gd name="connsiteX37" fmla="*/ 109728 w 609600"/>
                                    <a:gd name="connsiteY37" fmla="*/ 146971 h 304800"/>
                                    <a:gd name="connsiteX38" fmla="*/ 103156 w 609600"/>
                                    <a:gd name="connsiteY38" fmla="*/ 135827 h 304800"/>
                                    <a:gd name="connsiteX39" fmla="*/ 161925 w 609600"/>
                                    <a:gd name="connsiteY39" fmla="*/ 67818 h 304800"/>
                                    <a:gd name="connsiteX40" fmla="*/ 161925 w 609600"/>
                                    <a:gd name="connsiteY40" fmla="*/ 24384 h 304800"/>
                                    <a:gd name="connsiteX41" fmla="*/ 30385 w 609600"/>
                                    <a:gd name="connsiteY41" fmla="*/ 91059 h 304800"/>
                                    <a:gd name="connsiteX42" fmla="*/ 0 w 609600"/>
                                    <a:gd name="connsiteY42" fmla="*/ 152400 h 304800"/>
                                    <a:gd name="connsiteX43" fmla="*/ 0 w 609600"/>
                                    <a:gd name="connsiteY43" fmla="*/ 304800 h 304800"/>
                                    <a:gd name="connsiteX44" fmla="*/ 609600 w 609600"/>
                                    <a:gd name="connsiteY44" fmla="*/ 304800 h 304800"/>
                                    <a:gd name="connsiteX45" fmla="*/ 609600 w 609600"/>
                                    <a:gd name="connsiteY45" fmla="*/ 152400 h 304800"/>
                                    <a:gd name="connsiteX46" fmla="*/ 579120 w 609600"/>
                                    <a:gd name="connsiteY46" fmla="*/ 91440 h 304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09600" h="304800">
                                      <a:moveTo>
                                        <a:pt x="579120" y="91440"/>
                                      </a:moveTo>
                                      <a:cubicBezTo>
                                        <a:pt x="538449" y="60117"/>
                                        <a:pt x="492193" y="36811"/>
                                        <a:pt x="442817" y="22765"/>
                                      </a:cubicBezTo>
                                      <a:lnTo>
                                        <a:pt x="442817" y="59722"/>
                                      </a:lnTo>
                                      <a:cubicBezTo>
                                        <a:pt x="457577" y="63998"/>
                                        <a:pt x="467744" y="77502"/>
                                        <a:pt x="467773" y="92869"/>
                                      </a:cubicBezTo>
                                      <a:cubicBezTo>
                                        <a:pt x="467773" y="111806"/>
                                        <a:pt x="452420" y="127159"/>
                                        <a:pt x="433483" y="127159"/>
                                      </a:cubicBezTo>
                                      <a:cubicBezTo>
                                        <a:pt x="414545" y="127159"/>
                                        <a:pt x="399193" y="111806"/>
                                        <a:pt x="399193" y="92869"/>
                                      </a:cubicBezTo>
                                      <a:cubicBezTo>
                                        <a:pt x="399221" y="77502"/>
                                        <a:pt x="409388" y="63998"/>
                                        <a:pt x="424148" y="59722"/>
                                      </a:cubicBezTo>
                                      <a:lnTo>
                                        <a:pt x="424148" y="17240"/>
                                      </a:lnTo>
                                      <a:cubicBezTo>
                                        <a:pt x="385365" y="5952"/>
                                        <a:pt x="345193" y="150"/>
                                        <a:pt x="304800" y="0"/>
                                      </a:cubicBezTo>
                                      <a:cubicBezTo>
                                        <a:pt x="263119" y="697"/>
                                        <a:pt x="221710" y="6878"/>
                                        <a:pt x="181642" y="18383"/>
                                      </a:cubicBezTo>
                                      <a:lnTo>
                                        <a:pt x="181642" y="67818"/>
                                      </a:lnTo>
                                      <a:cubicBezTo>
                                        <a:pt x="215423" y="72735"/>
                                        <a:pt x="240484" y="101689"/>
                                        <a:pt x="240506" y="135827"/>
                                      </a:cubicBezTo>
                                      <a:cubicBezTo>
                                        <a:pt x="240461" y="140448"/>
                                        <a:pt x="237955" y="144694"/>
                                        <a:pt x="233934" y="146971"/>
                                      </a:cubicBezTo>
                                      <a:lnTo>
                                        <a:pt x="233934" y="227362"/>
                                      </a:lnTo>
                                      <a:cubicBezTo>
                                        <a:pt x="233703" y="237004"/>
                                        <a:pt x="226529" y="245063"/>
                                        <a:pt x="216979" y="246412"/>
                                      </a:cubicBezTo>
                                      <a:cubicBezTo>
                                        <a:pt x="215757" y="250615"/>
                                        <a:pt x="211828" y="253444"/>
                                        <a:pt x="207454" y="253270"/>
                                      </a:cubicBezTo>
                                      <a:lnTo>
                                        <a:pt x="204216" y="253270"/>
                                      </a:lnTo>
                                      <a:cubicBezTo>
                                        <a:pt x="196983" y="253887"/>
                                        <a:pt x="190619" y="248524"/>
                                        <a:pt x="190001" y="241291"/>
                                      </a:cubicBezTo>
                                      <a:cubicBezTo>
                                        <a:pt x="189384" y="234058"/>
                                        <a:pt x="194747" y="227693"/>
                                        <a:pt x="201980" y="227076"/>
                                      </a:cubicBezTo>
                                      <a:cubicBezTo>
                                        <a:pt x="202724" y="227012"/>
                                        <a:pt x="203472" y="227012"/>
                                        <a:pt x="204216" y="227076"/>
                                      </a:cubicBezTo>
                                      <a:lnTo>
                                        <a:pt x="207454" y="227076"/>
                                      </a:lnTo>
                                      <a:cubicBezTo>
                                        <a:pt x="211574" y="226770"/>
                                        <a:pt x="215421" y="229155"/>
                                        <a:pt x="216979" y="232981"/>
                                      </a:cubicBezTo>
                                      <a:cubicBezTo>
                                        <a:pt x="219354" y="231981"/>
                                        <a:pt x="220894" y="229652"/>
                                        <a:pt x="220885" y="227076"/>
                                      </a:cubicBezTo>
                                      <a:lnTo>
                                        <a:pt x="220885" y="146971"/>
                                      </a:lnTo>
                                      <a:cubicBezTo>
                                        <a:pt x="216773" y="144787"/>
                                        <a:pt x="214234" y="140481"/>
                                        <a:pt x="214313" y="135827"/>
                                      </a:cubicBezTo>
                                      <a:cubicBezTo>
                                        <a:pt x="214313" y="112365"/>
                                        <a:pt x="195293" y="93345"/>
                                        <a:pt x="171831" y="93345"/>
                                      </a:cubicBezTo>
                                      <a:cubicBezTo>
                                        <a:pt x="148369" y="93345"/>
                                        <a:pt x="129350" y="112365"/>
                                        <a:pt x="129350" y="135827"/>
                                      </a:cubicBezTo>
                                      <a:cubicBezTo>
                                        <a:pt x="129265" y="140437"/>
                                        <a:pt x="126771" y="144666"/>
                                        <a:pt x="122777" y="146971"/>
                                      </a:cubicBezTo>
                                      <a:lnTo>
                                        <a:pt x="122777" y="227362"/>
                                      </a:lnTo>
                                      <a:cubicBezTo>
                                        <a:pt x="122768" y="229938"/>
                                        <a:pt x="124308" y="232267"/>
                                        <a:pt x="126682" y="233267"/>
                                      </a:cubicBezTo>
                                      <a:cubicBezTo>
                                        <a:pt x="128518" y="229686"/>
                                        <a:pt x="132183" y="227413"/>
                                        <a:pt x="136208" y="227362"/>
                                      </a:cubicBezTo>
                                      <a:lnTo>
                                        <a:pt x="139446" y="227362"/>
                                      </a:lnTo>
                                      <a:cubicBezTo>
                                        <a:pt x="146679" y="227979"/>
                                        <a:pt x="152043" y="234344"/>
                                        <a:pt x="151425" y="241577"/>
                                      </a:cubicBezTo>
                                      <a:cubicBezTo>
                                        <a:pt x="150881" y="247953"/>
                                        <a:pt x="145823" y="253012"/>
                                        <a:pt x="139446" y="253556"/>
                                      </a:cubicBezTo>
                                      <a:lnTo>
                                        <a:pt x="136208" y="253556"/>
                                      </a:lnTo>
                                      <a:cubicBezTo>
                                        <a:pt x="131834" y="253730"/>
                                        <a:pt x="127905" y="250901"/>
                                        <a:pt x="126682" y="246698"/>
                                      </a:cubicBezTo>
                                      <a:cubicBezTo>
                                        <a:pt x="117133" y="245349"/>
                                        <a:pt x="109959" y="237290"/>
                                        <a:pt x="109728" y="227648"/>
                                      </a:cubicBezTo>
                                      <a:lnTo>
                                        <a:pt x="109728" y="146971"/>
                                      </a:lnTo>
                                      <a:cubicBezTo>
                                        <a:pt x="105616" y="144787"/>
                                        <a:pt x="103078" y="140481"/>
                                        <a:pt x="103156" y="135827"/>
                                      </a:cubicBezTo>
                                      <a:cubicBezTo>
                                        <a:pt x="103171" y="101720"/>
                                        <a:pt x="128182" y="72778"/>
                                        <a:pt x="161925" y="67818"/>
                                      </a:cubicBezTo>
                                      <a:lnTo>
                                        <a:pt x="161925" y="24384"/>
                                      </a:lnTo>
                                      <a:cubicBezTo>
                                        <a:pt x="114976" y="39871"/>
                                        <a:pt x="70631" y="62349"/>
                                        <a:pt x="30385" y="91059"/>
                                      </a:cubicBezTo>
                                      <a:cubicBezTo>
                                        <a:pt x="11525" y="105878"/>
                                        <a:pt x="361" y="128417"/>
                                        <a:pt x="0" y="152400"/>
                                      </a:cubicBezTo>
                                      <a:lnTo>
                                        <a:pt x="0" y="304800"/>
                                      </a:lnTo>
                                      <a:lnTo>
                                        <a:pt x="609600" y="304800"/>
                                      </a:lnTo>
                                      <a:lnTo>
                                        <a:pt x="609600" y="152400"/>
                                      </a:lnTo>
                                      <a:cubicBezTo>
                                        <a:pt x="609103" y="128536"/>
                                        <a:pt x="597913" y="106157"/>
                                        <a:pt x="579120" y="91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FE7C5" id="Graphic 269" o:spid="_x0000_s1026" alt="Doctor" style="position:absolute;margin-left:24.85pt;margin-top:10.5pt;width:1in;height:1in;z-index:251734016" coordorigin="69648,55160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">
                      <v:shape id="Freeform: Shape 271" o:spid="_x0000_s1027" style="position:absolute;left:72696;top:56494;width:3048;height:3048;visibility:visible;mso-wrap-style:square;v-text-anchor:middle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" path="m304800,152400v,84168,-68232,152400,-152400,152400c68232,304800,,236568,,152400,,68232,68232,,152400,v84168,,152400,68232,152400,152400xe" filled="f" stroked="f">
                        <v:stroke joinstyle="miter"/>
                        <v:path arrowok="t" o:connecttype="custom" o:connectlocs="304800,152400;152400,304800;0,152400;152400,0;304800,152400" o:connectangles="0,0,0,0,0"/>
                      </v:shape>
                      <v:shape id="Freeform: Shape 272" o:spid="_x0000_s1028" style="position:absolute;left:75289;top:60632;width:436;height:437;visibility:visible;mso-wrap-style:square;v-text-anchor:middle" coordsize="436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" path="m1,21908c53,33954,9862,43677,21908,43625v12047,-53,21770,-9862,21717,-21908c43573,9708,33822,,21813,,9819,-53,53,9627,,21621v,95,,191,1,287xm21813,9620v6786,-52,12329,5406,12383,12192c34248,28598,28789,34142,22004,34194,15218,34246,9675,28789,9621,22003v,-32,,-64,,-95c9569,15174,14985,9674,21718,9620v31,,64,,95,xe" filled="f" stroked="f">
                        <v:stroke joinstyle="miter"/>
                        <v:path arrowok="t" o:connecttype="custom" o:connectlocs="1,21908;21908,43625;43625,21717;21813,0;0,21621;1,21908;21813,9620;34196,21812;22004,34194;9621,22003;9621,21908;21718,9620;21813,9620" o:connectangles="0,0,0,0,0,0,0,0,0,0,0,0,0"/>
                      </v:shape>
                      <v:shape id="Freeform: Shape 273" o:spid="_x0000_s1029" style="position:absolute;left:71172;top:59923;width:6096;height:3048;visibility:visible;mso-wrap-style:square;v-text-anchor:middle" coordsize="609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" path="m579120,91440c538449,60117,492193,36811,442817,22765r,36957c457577,63998,467744,77502,467773,92869v,18937,-15353,34290,-34290,34290c414545,127159,399193,111806,399193,92869v28,-15367,10195,-28871,24955,-33147l424148,17240c385365,5952,345193,150,304800,,263119,697,221710,6878,181642,18383r,49435c215423,72735,240484,101689,240506,135827v-45,4621,-2551,8867,-6572,11144l233934,227362v-231,9642,-7405,17701,-16955,19050c215757,250615,211828,253444,207454,253270r-3238,c196983,253887,190619,248524,190001,241291v-617,-7233,4746,-13598,11979,-14215c202724,227012,203472,227012,204216,227076r3238,c211574,226770,215421,229155,216979,232981v2375,-1000,3915,-3329,3906,-5905l220885,146971v-4112,-2184,-6651,-6490,-6572,-11144c214313,112365,195293,93345,171831,93345v-23462,,-42481,19020,-42481,42482c129265,140437,126771,144666,122777,146971r,80391c122768,229938,124308,232267,126682,233267v1836,-3581,5501,-5854,9526,-5905l139446,227362v7233,617,12597,6982,11979,14215c150881,247953,145823,253012,139446,253556r-3238,c131834,253730,127905,250901,126682,246698v-9549,-1349,-16723,-9408,-16954,-19050l109728,146971v-4112,-2184,-6650,-6490,-6572,-11144c103171,101720,128182,72778,161925,67818r,-43434c114976,39871,70631,62349,30385,91059,11525,105878,361,128417,,152400l,304800r609600,l609600,152400v-497,-23864,-11687,-46243,-30480,-60960xe" filled="f" stroked="f">
                        <v:stroke joinstyle="miter"/>
                        <v:path arrowok="t" o:connecttype="custom" o:connectlocs="579120,91440;442817,22765;442817,59722;467773,92869;433483,127159;399193,92869;424148,59722;424148,17240;304800,0;181642,18383;181642,67818;240506,135827;233934,146971;233934,227362;216979,246412;207454,253270;204216,253270;190001,241291;201980,227076;204216,227076;207454,227076;216979,232981;220885,227076;220885,146971;214313,135827;171831,93345;129350,135827;122777,146971;122777,227362;126682,233267;136208,227362;139446,227362;151425,241577;139446,253556;136208,253556;126682,246698;109728,227648;109728,146971;103156,135827;161925,67818;161925,24384;30385,91059;0,152400;0,304800;609600,304800;609600,152400;579120,91440" o:connectangles="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75E9CA95" w14:textId="47B24B7B" w:rsidR="00013A22" w:rsidRDefault="00013A22" w:rsidP="00157596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5C22003C" w14:textId="77777777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21291475" w14:textId="23F7192C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3DB1F24D" w14:textId="0A341E38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6ED344FA" w14:textId="3A951C77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2EBA89A0" w14:textId="77777777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095A5D21" w14:textId="613638CC" w:rsidR="00751489" w:rsidRDefault="00D4779E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  <w:r w:rsidRPr="00401F47">
              <w:rPr>
                <w:b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E19E14" wp14:editId="548C3D52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7620</wp:posOffset>
                      </wp:positionV>
                      <wp:extent cx="536575" cy="497840"/>
                      <wp:effectExtent l="0" t="0" r="0" b="0"/>
                      <wp:wrapNone/>
                      <wp:docPr id="241" name="Freeform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EAF5C1-AFC6-4993-AE19-5BDEF35E814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536575" cy="497840"/>
                              </a:xfrm>
                              <a:custGeom>
                                <a:avLst/>
                                <a:gdLst>
                                  <a:gd name="T0" fmla="*/ 1480 w 1909"/>
                                  <a:gd name="T1" fmla="*/ 574 h 1777"/>
                                  <a:gd name="T2" fmla="*/ 463 w 1909"/>
                                  <a:gd name="T3" fmla="*/ 574 h 1777"/>
                                  <a:gd name="T4" fmla="*/ 429 w 1909"/>
                                  <a:gd name="T5" fmla="*/ 541 h 1777"/>
                                  <a:gd name="T6" fmla="*/ 463 w 1909"/>
                                  <a:gd name="T7" fmla="*/ 508 h 1777"/>
                                  <a:gd name="T8" fmla="*/ 1480 w 1909"/>
                                  <a:gd name="T9" fmla="*/ 508 h 1777"/>
                                  <a:gd name="T10" fmla="*/ 1513 w 1909"/>
                                  <a:gd name="T11" fmla="*/ 541 h 1777"/>
                                  <a:gd name="T12" fmla="*/ 1480 w 1909"/>
                                  <a:gd name="T13" fmla="*/ 574 h 1777"/>
                                  <a:gd name="T14" fmla="*/ 1480 w 1909"/>
                                  <a:gd name="T15" fmla="*/ 872 h 1777"/>
                                  <a:gd name="T16" fmla="*/ 463 w 1909"/>
                                  <a:gd name="T17" fmla="*/ 872 h 1777"/>
                                  <a:gd name="T18" fmla="*/ 429 w 1909"/>
                                  <a:gd name="T19" fmla="*/ 839 h 1777"/>
                                  <a:gd name="T20" fmla="*/ 463 w 1909"/>
                                  <a:gd name="T21" fmla="*/ 805 h 1777"/>
                                  <a:gd name="T22" fmla="*/ 1480 w 1909"/>
                                  <a:gd name="T23" fmla="*/ 805 h 1777"/>
                                  <a:gd name="T24" fmla="*/ 1513 w 1909"/>
                                  <a:gd name="T25" fmla="*/ 839 h 1777"/>
                                  <a:gd name="T26" fmla="*/ 1480 w 1909"/>
                                  <a:gd name="T27" fmla="*/ 872 h 1777"/>
                                  <a:gd name="T28" fmla="*/ 1480 w 1909"/>
                                  <a:gd name="T29" fmla="*/ 1170 h 1777"/>
                                  <a:gd name="T30" fmla="*/ 463 w 1909"/>
                                  <a:gd name="T31" fmla="*/ 1170 h 1777"/>
                                  <a:gd name="T32" fmla="*/ 429 w 1909"/>
                                  <a:gd name="T33" fmla="*/ 1136 h 1777"/>
                                  <a:gd name="T34" fmla="*/ 463 w 1909"/>
                                  <a:gd name="T35" fmla="*/ 1103 h 1777"/>
                                  <a:gd name="T36" fmla="*/ 1480 w 1909"/>
                                  <a:gd name="T37" fmla="*/ 1103 h 1777"/>
                                  <a:gd name="T38" fmla="*/ 1513 w 1909"/>
                                  <a:gd name="T39" fmla="*/ 1136 h 1777"/>
                                  <a:gd name="T40" fmla="*/ 1480 w 1909"/>
                                  <a:gd name="T41" fmla="*/ 1170 h 1777"/>
                                  <a:gd name="T42" fmla="*/ 954 w 1909"/>
                                  <a:gd name="T43" fmla="*/ 0 h 1777"/>
                                  <a:gd name="T44" fmla="*/ 0 w 1909"/>
                                  <a:gd name="T45" fmla="*/ 822 h 1777"/>
                                  <a:gd name="T46" fmla="*/ 189 w 1909"/>
                                  <a:gd name="T47" fmla="*/ 1314 h 1777"/>
                                  <a:gd name="T48" fmla="*/ 0 w 1909"/>
                                  <a:gd name="T49" fmla="*/ 1777 h 1777"/>
                                  <a:gd name="T50" fmla="*/ 494 w 1909"/>
                                  <a:gd name="T51" fmla="*/ 1542 h 1777"/>
                                  <a:gd name="T52" fmla="*/ 954 w 1909"/>
                                  <a:gd name="T53" fmla="*/ 1644 h 1777"/>
                                  <a:gd name="T54" fmla="*/ 1909 w 1909"/>
                                  <a:gd name="T55" fmla="*/ 822 h 1777"/>
                                  <a:gd name="T56" fmla="*/ 954 w 1909"/>
                                  <a:gd name="T57" fmla="*/ 0 h 1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909" h="1777">
                                    <a:moveTo>
                                      <a:pt x="1480" y="574"/>
                                    </a:moveTo>
                                    <a:lnTo>
                                      <a:pt x="463" y="574"/>
                                    </a:lnTo>
                                    <a:cubicBezTo>
                                      <a:pt x="444" y="574"/>
                                      <a:pt x="429" y="559"/>
                                      <a:pt x="429" y="541"/>
                                    </a:cubicBezTo>
                                    <a:cubicBezTo>
                                      <a:pt x="429" y="523"/>
                                      <a:pt x="444" y="508"/>
                                      <a:pt x="463" y="508"/>
                                    </a:cubicBezTo>
                                    <a:lnTo>
                                      <a:pt x="1480" y="508"/>
                                    </a:lnTo>
                                    <a:cubicBezTo>
                                      <a:pt x="1498" y="508"/>
                                      <a:pt x="1513" y="523"/>
                                      <a:pt x="1513" y="541"/>
                                    </a:cubicBezTo>
                                    <a:cubicBezTo>
                                      <a:pt x="1513" y="559"/>
                                      <a:pt x="1498" y="574"/>
                                      <a:pt x="1480" y="574"/>
                                    </a:cubicBezTo>
                                    <a:close/>
                                    <a:moveTo>
                                      <a:pt x="1480" y="872"/>
                                    </a:moveTo>
                                    <a:lnTo>
                                      <a:pt x="463" y="872"/>
                                    </a:lnTo>
                                    <a:cubicBezTo>
                                      <a:pt x="444" y="872"/>
                                      <a:pt x="429" y="857"/>
                                      <a:pt x="429" y="839"/>
                                    </a:cubicBezTo>
                                    <a:cubicBezTo>
                                      <a:pt x="429" y="820"/>
                                      <a:pt x="444" y="805"/>
                                      <a:pt x="463" y="805"/>
                                    </a:cubicBezTo>
                                    <a:lnTo>
                                      <a:pt x="1480" y="805"/>
                                    </a:lnTo>
                                    <a:cubicBezTo>
                                      <a:pt x="1498" y="805"/>
                                      <a:pt x="1513" y="820"/>
                                      <a:pt x="1513" y="839"/>
                                    </a:cubicBezTo>
                                    <a:cubicBezTo>
                                      <a:pt x="1513" y="857"/>
                                      <a:pt x="1498" y="872"/>
                                      <a:pt x="1480" y="872"/>
                                    </a:cubicBezTo>
                                    <a:close/>
                                    <a:moveTo>
                                      <a:pt x="1480" y="1170"/>
                                    </a:moveTo>
                                    <a:lnTo>
                                      <a:pt x="463" y="1170"/>
                                    </a:lnTo>
                                    <a:cubicBezTo>
                                      <a:pt x="444" y="1170"/>
                                      <a:pt x="429" y="1155"/>
                                      <a:pt x="429" y="1136"/>
                                    </a:cubicBezTo>
                                    <a:cubicBezTo>
                                      <a:pt x="429" y="1118"/>
                                      <a:pt x="444" y="1103"/>
                                      <a:pt x="463" y="1103"/>
                                    </a:cubicBezTo>
                                    <a:lnTo>
                                      <a:pt x="1480" y="1103"/>
                                    </a:lnTo>
                                    <a:cubicBezTo>
                                      <a:pt x="1498" y="1103"/>
                                      <a:pt x="1513" y="1118"/>
                                      <a:pt x="1513" y="1136"/>
                                    </a:cubicBezTo>
                                    <a:cubicBezTo>
                                      <a:pt x="1513" y="1155"/>
                                      <a:pt x="1498" y="1170"/>
                                      <a:pt x="1480" y="1170"/>
                                    </a:cubicBezTo>
                                    <a:close/>
                                    <a:moveTo>
                                      <a:pt x="954" y="0"/>
                                    </a:moveTo>
                                    <a:cubicBezTo>
                                      <a:pt x="427" y="0"/>
                                      <a:pt x="0" y="368"/>
                                      <a:pt x="0" y="822"/>
                                    </a:cubicBezTo>
                                    <a:cubicBezTo>
                                      <a:pt x="0" y="1006"/>
                                      <a:pt x="70" y="1177"/>
                                      <a:pt x="189" y="1314"/>
                                    </a:cubicBezTo>
                                    <a:lnTo>
                                      <a:pt x="0" y="1777"/>
                                    </a:lnTo>
                                    <a:lnTo>
                                      <a:pt x="494" y="1542"/>
                                    </a:lnTo>
                                    <a:cubicBezTo>
                                      <a:pt x="631" y="1607"/>
                                      <a:pt x="788" y="1644"/>
                                      <a:pt x="954" y="1644"/>
                                    </a:cubicBezTo>
                                    <a:cubicBezTo>
                                      <a:pt x="1482" y="1644"/>
                                      <a:pt x="1909" y="1276"/>
                                      <a:pt x="1909" y="822"/>
                                    </a:cubicBezTo>
                                    <a:cubicBezTo>
                                      <a:pt x="1909" y="368"/>
                                      <a:pt x="1482" y="0"/>
                                      <a:pt x="95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85345" id="Freeform 18" o:spid="_x0000_s1026" style="position:absolute;margin-left:117.9pt;margin-top:.6pt;width:42.25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9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" path="m1480,574r-1017,c444,574,429,559,429,541v,-18,15,-33,34,-33l1480,508v18,,33,15,33,33c1513,559,1498,574,1480,574xm1480,872r-1017,c444,872,429,857,429,839v,-19,15,-34,34,-34l1480,805v18,,33,15,33,34c1513,857,1498,872,1480,872xm1480,1170r-1017,c444,1170,429,1155,429,1136v,-18,15,-33,34,-33l1480,1103v18,,33,15,33,33c1513,1155,1498,1170,1480,1170xm954,c427,,,368,,822v,184,70,355,189,492l,1777,494,1542v137,65,294,102,460,102c1482,1644,1909,1276,1909,822,1909,368,1482,,954,xe" fillcolor="#002060" stroked="f">
                      <v:path arrowok="t" o:connecttype="custom" o:connectlocs="415993,160810;130138,160810;120582,151565;130138,142320;415993,142320;425269,151565;415993,160810;415993,244297;130138,244297;120582,235052;130138,225527;415993,225527;425269,235052;415993,244297;415993,327784;130138,327784;120582,318259;130138,309014;415993,309014;425269,318259;415993,327784;268147,0;0,230290;53123,368127;0,497840;138852,432003;268147,460579;536575,230290;268147,0" o:connectangles="0,0,0,0,0,0,0,0,0,0,0,0,0,0,0,0,0,0,0,0,0,0,0,0,0,0,0,0,0"/>
                      <o:lock v:ext="edit" aspectratio="t" verticies="t"/>
                    </v:shape>
                  </w:pict>
                </mc:Fallback>
              </mc:AlternateContent>
            </w:r>
          </w:p>
          <w:p w14:paraId="7E7C959A" w14:textId="52DE333A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4208559" w14:textId="77777777" w:rsidR="00751489" w:rsidRDefault="00751489" w:rsidP="00157596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1807C46D" w14:textId="78C2B8BE" w:rsidR="00013A22" w:rsidRDefault="00013A22" w:rsidP="00157596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1A603A99" w14:textId="4CA66BB6" w:rsidR="00D06180" w:rsidRDefault="00D06180" w:rsidP="00157596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12102CEE" w14:textId="77777777" w:rsidR="00C9033B" w:rsidRDefault="00C9033B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1F1502F6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33BA777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6DA9D4BB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33ED1E2D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0D154BA5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77148C65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0C33F6C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498FCE0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30992F2E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2F081094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7A2BF111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675319E2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10A181B2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5B85D5EB" w14:textId="77777777" w:rsid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  <w:p w14:paraId="466A1EF7" w14:textId="1EF942D6" w:rsidR="00D4779E" w:rsidRPr="00D4779E" w:rsidRDefault="00D4779E" w:rsidP="00D4779E">
            <w:pPr>
              <w:pStyle w:val="ListBullet"/>
              <w:numPr>
                <w:ilvl w:val="0"/>
                <w:numId w:val="0"/>
              </w:numPr>
              <w:jc w:val="both"/>
              <w:rPr>
                <w:sz w:val="2"/>
                <w:szCs w:val="2"/>
              </w:rPr>
            </w:pPr>
          </w:p>
        </w:tc>
      </w:tr>
    </w:tbl>
    <w:p w14:paraId="65BC5E3A" w14:textId="0E32FBF8" w:rsidR="00865352" w:rsidRPr="00B53F63" w:rsidRDefault="00865352" w:rsidP="0058643E">
      <w:pPr>
        <w:pStyle w:val="NoSpacing"/>
        <w:rPr>
          <w:sz w:val="2"/>
          <w:szCs w:val="2"/>
        </w:rPr>
      </w:pPr>
    </w:p>
    <w:sectPr w:rsidR="00865352" w:rsidRPr="00B53F63" w:rsidSect="0081040A">
      <w:pgSz w:w="15840" w:h="12240" w:orient="landscape" w:code="1"/>
      <w:pgMar w:top="576" w:right="547" w:bottom="547" w:left="547" w:header="0" w:footer="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A7A5F" w14:textId="77777777" w:rsidR="00E520E1" w:rsidRDefault="00E520E1" w:rsidP="0037743C">
      <w:pPr>
        <w:spacing w:after="0" w:line="240" w:lineRule="auto"/>
      </w:pPr>
      <w:r>
        <w:separator/>
      </w:r>
    </w:p>
  </w:endnote>
  <w:endnote w:type="continuationSeparator" w:id="0">
    <w:p w14:paraId="090F7179" w14:textId="77777777" w:rsidR="00E520E1" w:rsidRDefault="00E520E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A04CB" w14:textId="77777777" w:rsidR="00E520E1" w:rsidRDefault="00E520E1" w:rsidP="0037743C">
      <w:pPr>
        <w:spacing w:after="0" w:line="240" w:lineRule="auto"/>
      </w:pPr>
      <w:r>
        <w:separator/>
      </w:r>
    </w:p>
  </w:footnote>
  <w:footnote w:type="continuationSeparator" w:id="0">
    <w:p w14:paraId="3893738C" w14:textId="77777777" w:rsidR="00E520E1" w:rsidRDefault="00E520E1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472C4" w:themeColor="accent1"/>
      </w:rPr>
    </w:lvl>
  </w:abstractNum>
  <w:abstractNum w:abstractNumId="10" w15:restartNumberingAfterBreak="0">
    <w:nsid w:val="0C8A29CA"/>
    <w:multiLevelType w:val="hybridMultilevel"/>
    <w:tmpl w:val="DAF0A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246173"/>
    <w:multiLevelType w:val="hybridMultilevel"/>
    <w:tmpl w:val="9FE80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63B0F"/>
    <w:multiLevelType w:val="hybridMultilevel"/>
    <w:tmpl w:val="D3D08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A0F9B"/>
    <w:multiLevelType w:val="hybridMultilevel"/>
    <w:tmpl w:val="EDDA5504"/>
    <w:lvl w:ilvl="0" w:tplc="72442FD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630FA"/>
    <w:multiLevelType w:val="hybridMultilevel"/>
    <w:tmpl w:val="0A7C9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59B0"/>
    <w:multiLevelType w:val="hybridMultilevel"/>
    <w:tmpl w:val="2FF6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E2307"/>
    <w:multiLevelType w:val="hybridMultilevel"/>
    <w:tmpl w:val="2432E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90FCB"/>
    <w:multiLevelType w:val="hybridMultilevel"/>
    <w:tmpl w:val="02F0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577C1"/>
    <w:multiLevelType w:val="hybridMultilevel"/>
    <w:tmpl w:val="D5EA31C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EAB349F"/>
    <w:multiLevelType w:val="hybridMultilevel"/>
    <w:tmpl w:val="5860C0AA"/>
    <w:lvl w:ilvl="0" w:tplc="5E04210E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  <w:color w:val="003F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8314C"/>
    <w:multiLevelType w:val="hybridMultilevel"/>
    <w:tmpl w:val="EE642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0E77E8"/>
    <w:multiLevelType w:val="hybridMultilevel"/>
    <w:tmpl w:val="7E3A1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666CC"/>
    <w:multiLevelType w:val="hybridMultilevel"/>
    <w:tmpl w:val="FC56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8"/>
  </w:num>
  <w:num w:numId="16">
    <w:abstractNumId w:val="21"/>
  </w:num>
  <w:num w:numId="17">
    <w:abstractNumId w:val="10"/>
  </w:num>
  <w:num w:numId="18">
    <w:abstractNumId w:val="22"/>
  </w:num>
  <w:num w:numId="19">
    <w:abstractNumId w:val="12"/>
  </w:num>
  <w:num w:numId="20">
    <w:abstractNumId w:val="11"/>
  </w:num>
  <w:num w:numId="21">
    <w:abstractNumId w:val="17"/>
  </w:num>
  <w:num w:numId="22">
    <w:abstractNumId w:val="14"/>
  </w:num>
  <w:num w:numId="23">
    <w:abstractNumId w:val="15"/>
  </w:num>
  <w:num w:numId="24">
    <w:abstractNumId w:val="20"/>
  </w:num>
  <w:num w:numId="25">
    <w:abstractNumId w:val="19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574"/>
    <w:rsid w:val="0000716B"/>
    <w:rsid w:val="00010B8A"/>
    <w:rsid w:val="00013A22"/>
    <w:rsid w:val="00016C11"/>
    <w:rsid w:val="00022A05"/>
    <w:rsid w:val="00030325"/>
    <w:rsid w:val="00037EC2"/>
    <w:rsid w:val="00040C3A"/>
    <w:rsid w:val="000425F6"/>
    <w:rsid w:val="00052276"/>
    <w:rsid w:val="00062C99"/>
    <w:rsid w:val="00066A27"/>
    <w:rsid w:val="00066EC2"/>
    <w:rsid w:val="00071261"/>
    <w:rsid w:val="00075279"/>
    <w:rsid w:val="000776BD"/>
    <w:rsid w:val="0008274B"/>
    <w:rsid w:val="00082DE7"/>
    <w:rsid w:val="00084BFA"/>
    <w:rsid w:val="0008783D"/>
    <w:rsid w:val="00095C7F"/>
    <w:rsid w:val="000967F5"/>
    <w:rsid w:val="00096FC9"/>
    <w:rsid w:val="000B3340"/>
    <w:rsid w:val="000D2049"/>
    <w:rsid w:val="000D67FA"/>
    <w:rsid w:val="000E293B"/>
    <w:rsid w:val="001325B7"/>
    <w:rsid w:val="0014248F"/>
    <w:rsid w:val="00144FAD"/>
    <w:rsid w:val="00147BD8"/>
    <w:rsid w:val="00155A2A"/>
    <w:rsid w:val="00157596"/>
    <w:rsid w:val="001603DB"/>
    <w:rsid w:val="001637FD"/>
    <w:rsid w:val="0017092A"/>
    <w:rsid w:val="00172BF9"/>
    <w:rsid w:val="001744C7"/>
    <w:rsid w:val="001839EB"/>
    <w:rsid w:val="00184003"/>
    <w:rsid w:val="00185F4F"/>
    <w:rsid w:val="00187CC9"/>
    <w:rsid w:val="00195C63"/>
    <w:rsid w:val="001A2A4D"/>
    <w:rsid w:val="001B323D"/>
    <w:rsid w:val="001C0B5D"/>
    <w:rsid w:val="001C3197"/>
    <w:rsid w:val="001C7A73"/>
    <w:rsid w:val="001D6F54"/>
    <w:rsid w:val="001D7412"/>
    <w:rsid w:val="001D7951"/>
    <w:rsid w:val="001E1D28"/>
    <w:rsid w:val="001F028D"/>
    <w:rsid w:val="001F45B1"/>
    <w:rsid w:val="001F5A94"/>
    <w:rsid w:val="001F5FB4"/>
    <w:rsid w:val="001F7E07"/>
    <w:rsid w:val="002025C4"/>
    <w:rsid w:val="00204415"/>
    <w:rsid w:val="00216C8A"/>
    <w:rsid w:val="00225651"/>
    <w:rsid w:val="0023105B"/>
    <w:rsid w:val="00231D16"/>
    <w:rsid w:val="0024133F"/>
    <w:rsid w:val="00250F22"/>
    <w:rsid w:val="00257425"/>
    <w:rsid w:val="00277888"/>
    <w:rsid w:val="00284DA9"/>
    <w:rsid w:val="0029236A"/>
    <w:rsid w:val="002941D1"/>
    <w:rsid w:val="002B1612"/>
    <w:rsid w:val="002C5959"/>
    <w:rsid w:val="002C62F2"/>
    <w:rsid w:val="002D0A65"/>
    <w:rsid w:val="002D7E90"/>
    <w:rsid w:val="002E44AA"/>
    <w:rsid w:val="002F3EB4"/>
    <w:rsid w:val="002F5ECB"/>
    <w:rsid w:val="00300FD5"/>
    <w:rsid w:val="00307D9A"/>
    <w:rsid w:val="00320954"/>
    <w:rsid w:val="003309C2"/>
    <w:rsid w:val="003417AD"/>
    <w:rsid w:val="0034262F"/>
    <w:rsid w:val="00344CFF"/>
    <w:rsid w:val="003504A7"/>
    <w:rsid w:val="003531DB"/>
    <w:rsid w:val="00363306"/>
    <w:rsid w:val="00370E09"/>
    <w:rsid w:val="0037743C"/>
    <w:rsid w:val="00380835"/>
    <w:rsid w:val="003828F2"/>
    <w:rsid w:val="0039530D"/>
    <w:rsid w:val="003A7B84"/>
    <w:rsid w:val="003B0F09"/>
    <w:rsid w:val="003B3A70"/>
    <w:rsid w:val="003B7C7A"/>
    <w:rsid w:val="003C0A98"/>
    <w:rsid w:val="003C5289"/>
    <w:rsid w:val="003D0C5B"/>
    <w:rsid w:val="003D656F"/>
    <w:rsid w:val="003E17B9"/>
    <w:rsid w:val="003E1E9B"/>
    <w:rsid w:val="003E648D"/>
    <w:rsid w:val="003F3D35"/>
    <w:rsid w:val="003F4D87"/>
    <w:rsid w:val="00401F47"/>
    <w:rsid w:val="00402D6B"/>
    <w:rsid w:val="0040321B"/>
    <w:rsid w:val="004036C0"/>
    <w:rsid w:val="0041508F"/>
    <w:rsid w:val="00421111"/>
    <w:rsid w:val="00421C66"/>
    <w:rsid w:val="00423816"/>
    <w:rsid w:val="00425687"/>
    <w:rsid w:val="00432282"/>
    <w:rsid w:val="004420FD"/>
    <w:rsid w:val="00442A2D"/>
    <w:rsid w:val="00462D42"/>
    <w:rsid w:val="00467740"/>
    <w:rsid w:val="00470EFD"/>
    <w:rsid w:val="00471437"/>
    <w:rsid w:val="0047435D"/>
    <w:rsid w:val="004766FA"/>
    <w:rsid w:val="00481141"/>
    <w:rsid w:val="00484E79"/>
    <w:rsid w:val="0048632C"/>
    <w:rsid w:val="00487A2F"/>
    <w:rsid w:val="004A1803"/>
    <w:rsid w:val="004A3B08"/>
    <w:rsid w:val="004A7D83"/>
    <w:rsid w:val="004B4650"/>
    <w:rsid w:val="004B6CFE"/>
    <w:rsid w:val="004C1A11"/>
    <w:rsid w:val="004C3707"/>
    <w:rsid w:val="004C6F34"/>
    <w:rsid w:val="004D1BFA"/>
    <w:rsid w:val="004D2478"/>
    <w:rsid w:val="004D7758"/>
    <w:rsid w:val="004D7D11"/>
    <w:rsid w:val="004E5B1F"/>
    <w:rsid w:val="004F1D38"/>
    <w:rsid w:val="004F242C"/>
    <w:rsid w:val="004F3124"/>
    <w:rsid w:val="004F6D13"/>
    <w:rsid w:val="00501A7C"/>
    <w:rsid w:val="00501B7D"/>
    <w:rsid w:val="005055D3"/>
    <w:rsid w:val="00511946"/>
    <w:rsid w:val="00522A07"/>
    <w:rsid w:val="00524198"/>
    <w:rsid w:val="0052462B"/>
    <w:rsid w:val="005255DF"/>
    <w:rsid w:val="00531E58"/>
    <w:rsid w:val="00532AF6"/>
    <w:rsid w:val="00550AE1"/>
    <w:rsid w:val="00555FE1"/>
    <w:rsid w:val="005600CD"/>
    <w:rsid w:val="00563198"/>
    <w:rsid w:val="005649D5"/>
    <w:rsid w:val="00567C55"/>
    <w:rsid w:val="005745DF"/>
    <w:rsid w:val="005778D3"/>
    <w:rsid w:val="00583B23"/>
    <w:rsid w:val="00585EF8"/>
    <w:rsid w:val="0058643E"/>
    <w:rsid w:val="005908A6"/>
    <w:rsid w:val="00594559"/>
    <w:rsid w:val="005A680F"/>
    <w:rsid w:val="005B0A38"/>
    <w:rsid w:val="005D54AD"/>
    <w:rsid w:val="005D6D5D"/>
    <w:rsid w:val="005F1542"/>
    <w:rsid w:val="005F496D"/>
    <w:rsid w:val="005F5A5B"/>
    <w:rsid w:val="005F6810"/>
    <w:rsid w:val="006147BE"/>
    <w:rsid w:val="00624D90"/>
    <w:rsid w:val="00630019"/>
    <w:rsid w:val="00632BB1"/>
    <w:rsid w:val="00636FE2"/>
    <w:rsid w:val="006418D1"/>
    <w:rsid w:val="006478EC"/>
    <w:rsid w:val="00652247"/>
    <w:rsid w:val="00654981"/>
    <w:rsid w:val="00655542"/>
    <w:rsid w:val="00662897"/>
    <w:rsid w:val="00662BCD"/>
    <w:rsid w:val="00664D8B"/>
    <w:rsid w:val="00664EA2"/>
    <w:rsid w:val="00667FEF"/>
    <w:rsid w:val="00671EAA"/>
    <w:rsid w:val="0068127F"/>
    <w:rsid w:val="00685F2D"/>
    <w:rsid w:val="00685FA5"/>
    <w:rsid w:val="0069002D"/>
    <w:rsid w:val="006938DA"/>
    <w:rsid w:val="00694D47"/>
    <w:rsid w:val="006A10AE"/>
    <w:rsid w:val="006A5B90"/>
    <w:rsid w:val="006B1B0E"/>
    <w:rsid w:val="006C340D"/>
    <w:rsid w:val="006D54BF"/>
    <w:rsid w:val="006D68D9"/>
    <w:rsid w:val="006E4173"/>
    <w:rsid w:val="006E7F07"/>
    <w:rsid w:val="00700CC8"/>
    <w:rsid w:val="007025D5"/>
    <w:rsid w:val="00704FD6"/>
    <w:rsid w:val="00711F06"/>
    <w:rsid w:val="00712321"/>
    <w:rsid w:val="00727204"/>
    <w:rsid w:val="007327A6"/>
    <w:rsid w:val="00746233"/>
    <w:rsid w:val="00751489"/>
    <w:rsid w:val="00751AA2"/>
    <w:rsid w:val="00755A48"/>
    <w:rsid w:val="007579F8"/>
    <w:rsid w:val="00765A24"/>
    <w:rsid w:val="00777355"/>
    <w:rsid w:val="0079046A"/>
    <w:rsid w:val="0079658B"/>
    <w:rsid w:val="007A1880"/>
    <w:rsid w:val="007B03D6"/>
    <w:rsid w:val="007B61EE"/>
    <w:rsid w:val="007C05D8"/>
    <w:rsid w:val="007C4C89"/>
    <w:rsid w:val="007C4DE0"/>
    <w:rsid w:val="007C6ABC"/>
    <w:rsid w:val="007C70E3"/>
    <w:rsid w:val="007C7D18"/>
    <w:rsid w:val="007D1194"/>
    <w:rsid w:val="007D3FDA"/>
    <w:rsid w:val="007D4334"/>
    <w:rsid w:val="007D4DD9"/>
    <w:rsid w:val="007F1683"/>
    <w:rsid w:val="008031AA"/>
    <w:rsid w:val="0081040A"/>
    <w:rsid w:val="008104CA"/>
    <w:rsid w:val="00810D46"/>
    <w:rsid w:val="00813029"/>
    <w:rsid w:val="00815CC4"/>
    <w:rsid w:val="00823471"/>
    <w:rsid w:val="00827762"/>
    <w:rsid w:val="008356C9"/>
    <w:rsid w:val="00843BA7"/>
    <w:rsid w:val="00847442"/>
    <w:rsid w:val="00850CC5"/>
    <w:rsid w:val="008533E7"/>
    <w:rsid w:val="00865352"/>
    <w:rsid w:val="008676AE"/>
    <w:rsid w:val="008817D0"/>
    <w:rsid w:val="008C010F"/>
    <w:rsid w:val="008D0308"/>
    <w:rsid w:val="008D38AC"/>
    <w:rsid w:val="008F73B3"/>
    <w:rsid w:val="0090743E"/>
    <w:rsid w:val="00916454"/>
    <w:rsid w:val="00916D51"/>
    <w:rsid w:val="00922196"/>
    <w:rsid w:val="00924BE3"/>
    <w:rsid w:val="00931328"/>
    <w:rsid w:val="00941CA4"/>
    <w:rsid w:val="00953E8F"/>
    <w:rsid w:val="00963A4C"/>
    <w:rsid w:val="00973D51"/>
    <w:rsid w:val="009741DD"/>
    <w:rsid w:val="00980320"/>
    <w:rsid w:val="00982ED3"/>
    <w:rsid w:val="009923D0"/>
    <w:rsid w:val="00994846"/>
    <w:rsid w:val="00995497"/>
    <w:rsid w:val="0099649D"/>
    <w:rsid w:val="009C2701"/>
    <w:rsid w:val="009D09A4"/>
    <w:rsid w:val="009D4B5C"/>
    <w:rsid w:val="009D64A4"/>
    <w:rsid w:val="009E5E8F"/>
    <w:rsid w:val="009E7FD9"/>
    <w:rsid w:val="009F5B02"/>
    <w:rsid w:val="00A01D2E"/>
    <w:rsid w:val="00A025A0"/>
    <w:rsid w:val="00A03CC7"/>
    <w:rsid w:val="00A13DB1"/>
    <w:rsid w:val="00A16EEC"/>
    <w:rsid w:val="00A23916"/>
    <w:rsid w:val="00A45113"/>
    <w:rsid w:val="00A57CDD"/>
    <w:rsid w:val="00A65B23"/>
    <w:rsid w:val="00A7099A"/>
    <w:rsid w:val="00A92C80"/>
    <w:rsid w:val="00A93372"/>
    <w:rsid w:val="00AB683B"/>
    <w:rsid w:val="00AC2335"/>
    <w:rsid w:val="00AD075B"/>
    <w:rsid w:val="00AD1878"/>
    <w:rsid w:val="00AE03C4"/>
    <w:rsid w:val="00AE0E27"/>
    <w:rsid w:val="00AE6A9F"/>
    <w:rsid w:val="00AE7D85"/>
    <w:rsid w:val="00AF4DE2"/>
    <w:rsid w:val="00AF75AE"/>
    <w:rsid w:val="00B024A5"/>
    <w:rsid w:val="00B0517C"/>
    <w:rsid w:val="00B07EE8"/>
    <w:rsid w:val="00B10C00"/>
    <w:rsid w:val="00B13AD2"/>
    <w:rsid w:val="00B26CAB"/>
    <w:rsid w:val="00B42130"/>
    <w:rsid w:val="00B44E11"/>
    <w:rsid w:val="00B53601"/>
    <w:rsid w:val="00B53F63"/>
    <w:rsid w:val="00B612E5"/>
    <w:rsid w:val="00B6760D"/>
    <w:rsid w:val="00B73F27"/>
    <w:rsid w:val="00B77529"/>
    <w:rsid w:val="00B82686"/>
    <w:rsid w:val="00B84B1F"/>
    <w:rsid w:val="00B86CD8"/>
    <w:rsid w:val="00B874F2"/>
    <w:rsid w:val="00B93BFE"/>
    <w:rsid w:val="00B95A44"/>
    <w:rsid w:val="00BA5795"/>
    <w:rsid w:val="00BB13CF"/>
    <w:rsid w:val="00BB539D"/>
    <w:rsid w:val="00BD0F63"/>
    <w:rsid w:val="00BD2F96"/>
    <w:rsid w:val="00BE5C09"/>
    <w:rsid w:val="00BE6E80"/>
    <w:rsid w:val="00BE6F49"/>
    <w:rsid w:val="00BF3626"/>
    <w:rsid w:val="00C0436D"/>
    <w:rsid w:val="00C07A98"/>
    <w:rsid w:val="00C21180"/>
    <w:rsid w:val="00C21A19"/>
    <w:rsid w:val="00C247BB"/>
    <w:rsid w:val="00C30F71"/>
    <w:rsid w:val="00C36426"/>
    <w:rsid w:val="00C40574"/>
    <w:rsid w:val="00C410CC"/>
    <w:rsid w:val="00C43EC1"/>
    <w:rsid w:val="00C45EDB"/>
    <w:rsid w:val="00C504E2"/>
    <w:rsid w:val="00C53E33"/>
    <w:rsid w:val="00C54D70"/>
    <w:rsid w:val="00C556BA"/>
    <w:rsid w:val="00C653E0"/>
    <w:rsid w:val="00C758E1"/>
    <w:rsid w:val="00C809D2"/>
    <w:rsid w:val="00C9001C"/>
    <w:rsid w:val="00C9033B"/>
    <w:rsid w:val="00C90DE1"/>
    <w:rsid w:val="00CA1864"/>
    <w:rsid w:val="00CA76D5"/>
    <w:rsid w:val="00CA79BA"/>
    <w:rsid w:val="00CC0AA1"/>
    <w:rsid w:val="00CC4997"/>
    <w:rsid w:val="00CC6B18"/>
    <w:rsid w:val="00CD2DAE"/>
    <w:rsid w:val="00CD4ED2"/>
    <w:rsid w:val="00CE1E3B"/>
    <w:rsid w:val="00CE323E"/>
    <w:rsid w:val="00CF7877"/>
    <w:rsid w:val="00D06180"/>
    <w:rsid w:val="00D12890"/>
    <w:rsid w:val="00D15E06"/>
    <w:rsid w:val="00D16D4A"/>
    <w:rsid w:val="00D17C96"/>
    <w:rsid w:val="00D21F95"/>
    <w:rsid w:val="00D2631E"/>
    <w:rsid w:val="00D3153B"/>
    <w:rsid w:val="00D4779E"/>
    <w:rsid w:val="00D51C78"/>
    <w:rsid w:val="00D5718D"/>
    <w:rsid w:val="00D72BF7"/>
    <w:rsid w:val="00D91EF3"/>
    <w:rsid w:val="00D92F10"/>
    <w:rsid w:val="00DA1AF4"/>
    <w:rsid w:val="00DA1F52"/>
    <w:rsid w:val="00DA391B"/>
    <w:rsid w:val="00DA42E5"/>
    <w:rsid w:val="00DA4DE0"/>
    <w:rsid w:val="00DB3CAB"/>
    <w:rsid w:val="00DB4EAD"/>
    <w:rsid w:val="00DC1670"/>
    <w:rsid w:val="00DC2155"/>
    <w:rsid w:val="00DC332A"/>
    <w:rsid w:val="00DD6AA1"/>
    <w:rsid w:val="00DE2050"/>
    <w:rsid w:val="00DE5035"/>
    <w:rsid w:val="00DF1718"/>
    <w:rsid w:val="00DF32FB"/>
    <w:rsid w:val="00DF772E"/>
    <w:rsid w:val="00E044C7"/>
    <w:rsid w:val="00E12E05"/>
    <w:rsid w:val="00E1340A"/>
    <w:rsid w:val="00E1445E"/>
    <w:rsid w:val="00E3525B"/>
    <w:rsid w:val="00E36671"/>
    <w:rsid w:val="00E42064"/>
    <w:rsid w:val="00E47498"/>
    <w:rsid w:val="00E520E1"/>
    <w:rsid w:val="00E742D8"/>
    <w:rsid w:val="00E75E55"/>
    <w:rsid w:val="00E90FD5"/>
    <w:rsid w:val="00E938FB"/>
    <w:rsid w:val="00EB2E7D"/>
    <w:rsid w:val="00EB4363"/>
    <w:rsid w:val="00EC1C5D"/>
    <w:rsid w:val="00EC45D3"/>
    <w:rsid w:val="00ED0F95"/>
    <w:rsid w:val="00ED30CB"/>
    <w:rsid w:val="00ED7C90"/>
    <w:rsid w:val="00EE32AC"/>
    <w:rsid w:val="00EE32C1"/>
    <w:rsid w:val="00EE376A"/>
    <w:rsid w:val="00EF0FFA"/>
    <w:rsid w:val="00EF5639"/>
    <w:rsid w:val="00EF5A2F"/>
    <w:rsid w:val="00F075B9"/>
    <w:rsid w:val="00F1014F"/>
    <w:rsid w:val="00F13226"/>
    <w:rsid w:val="00F17D86"/>
    <w:rsid w:val="00F3743D"/>
    <w:rsid w:val="00F4031D"/>
    <w:rsid w:val="00F468D2"/>
    <w:rsid w:val="00F5112B"/>
    <w:rsid w:val="00F670B9"/>
    <w:rsid w:val="00F715C8"/>
    <w:rsid w:val="00F716DA"/>
    <w:rsid w:val="00F74BE5"/>
    <w:rsid w:val="00F80276"/>
    <w:rsid w:val="00F80AF8"/>
    <w:rsid w:val="00F81E0A"/>
    <w:rsid w:val="00F87C71"/>
    <w:rsid w:val="00F91541"/>
    <w:rsid w:val="00FA0561"/>
    <w:rsid w:val="00FA2F35"/>
    <w:rsid w:val="00FA5F7F"/>
    <w:rsid w:val="00FB1F73"/>
    <w:rsid w:val="00FC0CAD"/>
    <w:rsid w:val="00FC7EB2"/>
    <w:rsid w:val="00FD0CE6"/>
    <w:rsid w:val="00FD0FEF"/>
    <w:rsid w:val="00FD1720"/>
    <w:rsid w:val="00FE231E"/>
    <w:rsid w:val="00FE6B5B"/>
    <w:rsid w:val="00FF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F9514D"/>
  <w15:chartTrackingRefBased/>
  <w15:docId w15:val="{C540CA64-3EA7-4361-B430-AB7A261F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6DA"/>
  </w:style>
  <w:style w:type="paragraph" w:styleId="Heading1">
    <w:name w:val="heading 1"/>
    <w:basedOn w:val="TableHeadingBIG"/>
    <w:next w:val="Normal"/>
    <w:link w:val="Heading1Char"/>
    <w:uiPriority w:val="8"/>
    <w:qFormat/>
    <w:rsid w:val="00FF1B2B"/>
    <w:pPr>
      <w:spacing w:before="60"/>
      <w:outlineLvl w:val="0"/>
    </w:pPr>
    <w:rPr>
      <w:color w:val="003F72"/>
      <w:sz w:val="32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1F3864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1F3864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FF1B2B"/>
    <w:rPr>
      <w:rFonts w:asciiTheme="majorHAnsi" w:eastAsiaTheme="minorEastAsia" w:hAnsiTheme="majorHAnsi" w:cs="Times New Roman"/>
      <w:b/>
      <w:color w:val="003F72"/>
      <w:kern w:val="0"/>
      <w:sz w:val="32"/>
      <w:szCs w:val="40"/>
      <w:lang w:eastAsia="en-US" w:bidi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29"/>
    <w:unhideWhenUsed/>
    <w:qFormat/>
    <w:rsid w:val="00751AA2"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29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1F3864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00716B"/>
    <w:pPr>
      <w:numPr>
        <w:numId w:val="14"/>
      </w:numPr>
      <w:spacing w:before="120" w:after="120" w:line="240" w:lineRule="auto"/>
      <w:contextualSpacing/>
    </w:pPr>
    <w:rPr>
      <w:color w:val="44546A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1F3864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1F3864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1F386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1F386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unhideWhenUsed/>
    <w:rsid w:val="003B0F09"/>
    <w:pPr>
      <w:spacing w:before="180" w:after="180" w:line="24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3B0F09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2E74B5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1F3864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table" w:customStyle="1" w:styleId="TableGridA1">
    <w:name w:val="Table Grid A1"/>
    <w:basedOn w:val="TableNormal"/>
    <w:next w:val="TableGrid"/>
    <w:uiPriority w:val="59"/>
    <w:rsid w:val="004F6D13"/>
    <w:pPr>
      <w:spacing w:after="0" w:line="240" w:lineRule="auto"/>
    </w:pPr>
    <w:rPr>
      <w:rFonts w:ascii="Calibri" w:eastAsia="Calibri" w:hAnsi="Calibri" w:cs="Times New Roman"/>
      <w:color w:val="auto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Text">
    <w:name w:val="Table Body Text"/>
    <w:basedOn w:val="Normal"/>
    <w:link w:val="TableBodyTextChar"/>
    <w:qFormat/>
    <w:rsid w:val="004F6D13"/>
    <w:pPr>
      <w:spacing w:after="0" w:line="240" w:lineRule="auto"/>
    </w:pPr>
    <w:rPr>
      <w:rFonts w:eastAsia="Calibri" w:cs="Times New Roman"/>
      <w:color w:val="auto"/>
      <w:kern w:val="0"/>
      <w:szCs w:val="24"/>
      <w:lang w:eastAsia="x-none"/>
      <w14:ligatures w14:val="none"/>
    </w:rPr>
  </w:style>
  <w:style w:type="character" w:customStyle="1" w:styleId="TableBodyTextChar">
    <w:name w:val="Table Body Text Char"/>
    <w:basedOn w:val="DefaultParagraphFont"/>
    <w:link w:val="TableBodyText"/>
    <w:locked/>
    <w:rsid w:val="004F6D13"/>
    <w:rPr>
      <w:rFonts w:eastAsia="Calibri" w:cs="Times New Roman"/>
      <w:color w:val="auto"/>
      <w:kern w:val="0"/>
      <w:szCs w:val="24"/>
      <w:lang w:eastAsia="x-none"/>
      <w14:ligatures w14:val="none"/>
    </w:rPr>
  </w:style>
  <w:style w:type="paragraph" w:customStyle="1" w:styleId="TableHeadingBIG">
    <w:name w:val="Table Heading BIG"/>
    <w:basedOn w:val="Normal"/>
    <w:rsid w:val="004F6D13"/>
    <w:pPr>
      <w:spacing w:after="0" w:line="240" w:lineRule="auto"/>
    </w:pPr>
    <w:rPr>
      <w:rFonts w:asciiTheme="majorHAnsi" w:eastAsiaTheme="minorEastAsia" w:hAnsiTheme="majorHAnsi" w:cs="Times New Roman"/>
      <w:b/>
      <w:color w:val="003C71"/>
      <w:kern w:val="0"/>
      <w:sz w:val="40"/>
      <w:szCs w:val="40"/>
      <w:lang w:eastAsia="en-US" w:bidi="en-US"/>
      <w14:ligatures w14:val="none"/>
    </w:rPr>
  </w:style>
  <w:style w:type="paragraph" w:customStyle="1" w:styleId="Figure">
    <w:name w:val="Figure"/>
    <w:basedOn w:val="Heading1"/>
    <w:qFormat/>
    <w:rsid w:val="00694D47"/>
    <w:pPr>
      <w:spacing w:before="0"/>
      <w:jc w:val="center"/>
    </w:pPr>
    <w:rPr>
      <w:b w:val="0"/>
      <w:noProof/>
      <w:sz w:val="24"/>
    </w:rPr>
  </w:style>
  <w:style w:type="paragraph" w:styleId="Revision">
    <w:name w:val="Revision"/>
    <w:hidden/>
    <w:uiPriority w:val="99"/>
    <w:semiHidden/>
    <w:rsid w:val="00585EF8"/>
    <w:pPr>
      <w:spacing w:after="0" w:line="240" w:lineRule="auto"/>
    </w:pPr>
  </w:style>
  <w:style w:type="paragraph" w:customStyle="1" w:styleId="Default">
    <w:name w:val="Default"/>
    <w:basedOn w:val="Normal"/>
    <w:rsid w:val="00843BA7"/>
    <w:pPr>
      <w:autoSpaceDE w:val="0"/>
      <w:autoSpaceDN w:val="0"/>
      <w:spacing w:after="0" w:line="240" w:lineRule="auto"/>
    </w:pPr>
    <w:rPr>
      <w:rFonts w:ascii="Myriad Pro" w:hAnsi="Myriad Pro" w:cs="Calibri"/>
      <w:color w:val="000000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sv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sv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sv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sv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aSchmucker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8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58E359A352D64EA9AC52922A5381E2" ma:contentTypeVersion="9" ma:contentTypeDescription="Create a new document." ma:contentTypeScope="" ma:versionID="2ff3411f1394878c049777742ab99216">
  <xsd:schema xmlns:xsd="http://www.w3.org/2001/XMLSchema" xmlns:xs="http://www.w3.org/2001/XMLSchema" xmlns:p="http://schemas.microsoft.com/office/2006/metadata/properties" xmlns:ns3="2a8ce646-744b-4e76-831b-67fde4518178" xmlns:ns4="c59b9507-9985-49f7-ba57-652e72692a80" targetNamespace="http://schemas.microsoft.com/office/2006/metadata/properties" ma:root="true" ma:fieldsID="05f8fa802cfe00c5ac220178609b602e" ns3:_="" ns4:_="">
    <xsd:import namespace="2a8ce646-744b-4e76-831b-67fde4518178"/>
    <xsd:import namespace="c59b9507-9985-49f7-ba57-652e72692a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ce646-744b-4e76-831b-67fde45181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b9507-9985-49f7-ba57-652e72692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B61230-E5E0-4F3E-8F60-7D8DAE6DF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ce646-744b-4e76-831b-67fde4518178"/>
    <ds:schemaRef ds:uri="c59b9507-9985-49f7-ba57-652e72692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2977A162-9B19-4E56-8F54-993E8CE62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elissa hannam</dc:creator>
  <cp:keywords/>
  <cp:lastModifiedBy>Hayden, Rebecca K.</cp:lastModifiedBy>
  <cp:revision>2</cp:revision>
  <cp:lastPrinted>2020-04-20T14:39:00Z</cp:lastPrinted>
  <dcterms:created xsi:type="dcterms:W3CDTF">2020-08-14T20:09:00Z</dcterms:created>
  <dcterms:modified xsi:type="dcterms:W3CDTF">2020-08-14T20:09:00Z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0x010100C058E359A352D64EA9AC52922A5381E2</vt:lpwstr>
  </property>
</Properties>
</file>